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0893EDF" w14:textId="016DD56D" w:rsidR="005A4AB4" w:rsidRPr="00980B11" w:rsidRDefault="00330200" w:rsidP="00F37B2F">
      <w:pPr>
        <w:pStyle w:val="Kop1"/>
      </w:pPr>
      <w:r w:rsidRPr="00980B11">
        <w:rPr>
          <w:noProof/>
          <w:lang w:eastAsia="nl-NL"/>
        </w:rPr>
        <mc:AlternateContent>
          <mc:Choice Requires="wps">
            <w:drawing>
              <wp:anchor distT="91440" distB="91440" distL="137160" distR="137160" simplePos="0" relativeHeight="251658752" behindDoc="0" locked="0" layoutInCell="0" allowOverlap="1" wp14:anchorId="45EF04BE" wp14:editId="520B70D5">
                <wp:simplePos x="0" y="0"/>
                <wp:positionH relativeFrom="margin">
                  <wp:posOffset>-1722755</wp:posOffset>
                </wp:positionH>
                <wp:positionV relativeFrom="margin">
                  <wp:posOffset>1703705</wp:posOffset>
                </wp:positionV>
                <wp:extent cx="9949815" cy="6544945"/>
                <wp:effectExtent l="26035" t="12065" r="39370" b="39370"/>
                <wp:wrapSquare wrapText="bothSides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49815" cy="65449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 w="57150">
                          <a:solidFill>
                            <a:srgbClr val="FF0066"/>
                          </a:solidFill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49C4B" w14:textId="77777777" w:rsidR="00430A49" w:rsidRDefault="00430A49" w:rsidP="00430A49"/>
                          <w:p w14:paraId="741CCF4C" w14:textId="77777777" w:rsidR="00430A49" w:rsidRDefault="00430A49" w:rsidP="00430A49"/>
                          <w:p w14:paraId="10497F96" w14:textId="77777777" w:rsidR="002068B9" w:rsidRDefault="002068B9" w:rsidP="00430A49"/>
                          <w:p w14:paraId="6EB06366" w14:textId="77777777" w:rsidR="002068B9" w:rsidRDefault="002068B9" w:rsidP="00430A49"/>
                          <w:p w14:paraId="7FE22BF3" w14:textId="77777777" w:rsidR="002068B9" w:rsidRDefault="002068B9" w:rsidP="00430A49"/>
                          <w:p w14:paraId="22BCF8B3" w14:textId="77777777" w:rsidR="002068B9" w:rsidRDefault="002068B9" w:rsidP="00430A49"/>
                          <w:p w14:paraId="469DA266" w14:textId="77777777" w:rsidR="00A12696" w:rsidRDefault="00A12696" w:rsidP="00430A49"/>
                          <w:p w14:paraId="286C05D0" w14:textId="77777777" w:rsidR="00A12696" w:rsidRDefault="00A12696" w:rsidP="00430A49"/>
                          <w:p w14:paraId="5327BF79" w14:textId="77777777" w:rsidR="00A12696" w:rsidRDefault="00A12696" w:rsidP="00430A49"/>
                          <w:p w14:paraId="36E966AA" w14:textId="77777777" w:rsidR="00A12696" w:rsidRDefault="00A12696" w:rsidP="00430A49"/>
                          <w:p w14:paraId="33145C34" w14:textId="77777777" w:rsidR="00A12696" w:rsidRDefault="00A12696" w:rsidP="00430A49"/>
                          <w:p w14:paraId="2F220591" w14:textId="77777777" w:rsidR="00A12696" w:rsidRDefault="00A12696" w:rsidP="00430A49"/>
                          <w:p w14:paraId="473C5AE0" w14:textId="77777777" w:rsidR="005926C8" w:rsidRDefault="005926C8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1771CFD" w14:textId="77777777" w:rsidR="005926C8" w:rsidRDefault="005926C8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019FF90B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121DA75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3AC6B4F0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41838EC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604C987D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582DCD5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385EC706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2705FD89" w14:textId="77777777" w:rsidR="00CC2486" w:rsidRDefault="00CC2486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5AA6B058" w14:textId="77777777" w:rsidR="00F952C0" w:rsidRDefault="00F952C0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37EE707B" w14:textId="4B356669" w:rsidR="00CC2486" w:rsidRDefault="005926C8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CC2486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In de week van 22 januari starten </w:t>
                            </w:r>
                            <w:r w:rsidRPr="007B32C5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de cursussen weer</w:t>
                            </w:r>
                            <w:r w:rsidR="00CC2486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voor het tweede deel van het seizoen.</w:t>
                            </w:r>
                            <w:r w:rsidRPr="007B32C5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C2486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M</w:t>
                            </w:r>
                            <w:r w:rsidRPr="007B32C5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isschien een leuk idee?</w:t>
                            </w:r>
                          </w:p>
                          <w:p w14:paraId="515DF633" w14:textId="77777777" w:rsidR="00CC2486" w:rsidRPr="00656451" w:rsidRDefault="00CC2486" w:rsidP="00CC2486">
                            <w:pPr>
                              <w:pStyle w:val="Kop2"/>
                              <w:keepNext w:val="0"/>
                              <w:keepLines w:val="0"/>
                              <w:widowControl w:val="0"/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A</w:t>
                            </w: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anmelden</w:t>
                            </w:r>
                            <w:r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 via </w:t>
                            </w:r>
                          </w:p>
                          <w:p w14:paraId="1CBAE25D" w14:textId="77777777" w:rsidR="005926C8" w:rsidRPr="00F952C0" w:rsidRDefault="004E4119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CC2486" w:rsidRPr="00F952C0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  <w:u w:val="none"/>
                                </w:rPr>
                                <w:t>www.hetatelier.info</w:t>
                              </w:r>
                            </w:hyperlink>
                          </w:p>
                          <w:p w14:paraId="488AC979" w14:textId="77777777" w:rsidR="00A12696" w:rsidRPr="007B32C5" w:rsidRDefault="00A12696" w:rsidP="00430A49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  <w:p w14:paraId="0F600FEF" w14:textId="77777777" w:rsidR="00C8034D" w:rsidRPr="008C4BD8" w:rsidRDefault="00980B11" w:rsidP="008C4BD8">
                            <w:pPr>
                              <w:pStyle w:val="Kop2"/>
                              <w:keepNext w:val="0"/>
                              <w:keepLines w:val="0"/>
                              <w:widowControl w:val="0"/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’t </w:t>
                            </w:r>
                            <w:r w:rsidR="00C8034D"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J</w:t>
                            </w:r>
                            <w:r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EUGD- ATELIER</w:t>
                            </w:r>
                            <w:r w:rsidR="006420A5"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van </w:t>
                            </w:r>
                            <w:r w:rsidR="00C8034D"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 6 tot 12 jaar</w:t>
                            </w:r>
                          </w:p>
                          <w:p w14:paraId="735009A8" w14:textId="77777777" w:rsidR="00980B11" w:rsidRPr="00656451" w:rsidRDefault="00980B11" w:rsidP="008C4BD8">
                            <w:pPr>
                              <w:pStyle w:val="Geenafstand"/>
                            </w:pPr>
                          </w:p>
                          <w:p w14:paraId="608F56F5" w14:textId="77777777" w:rsidR="00C8034D" w:rsidRPr="00656451" w:rsidRDefault="00C8034D" w:rsidP="00B4045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Tekenen en schilderen</w:t>
                            </w:r>
                          </w:p>
                          <w:p w14:paraId="7607E89E" w14:textId="77777777" w:rsidR="00C8034D" w:rsidRPr="00F37B2F" w:rsidRDefault="00980B11" w:rsidP="00B4045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Kunstschatten</w:t>
                            </w:r>
                          </w:p>
                          <w:p w14:paraId="2873D9A7" w14:textId="77777777" w:rsidR="00980B11" w:rsidRPr="00656451" w:rsidRDefault="00980B11" w:rsidP="0049249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Kunstkoorts</w:t>
                            </w:r>
                          </w:p>
                          <w:p w14:paraId="7F71B701" w14:textId="77777777" w:rsidR="00980B11" w:rsidRDefault="00980B11" w:rsidP="0065645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Kunst4you</w:t>
                            </w:r>
                          </w:p>
                          <w:p w14:paraId="48868B50" w14:textId="77777777" w:rsidR="001E5ED4" w:rsidRDefault="001E5ED4" w:rsidP="001E5ED4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6C9B4FE8" w14:textId="77777777" w:rsidR="00A96B94" w:rsidRDefault="00A96B9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D555AF0" w14:textId="77777777" w:rsidR="007B32C5" w:rsidRPr="00C27943" w:rsidRDefault="007B32C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32"/>
                                <w:szCs w:val="32"/>
                                <w:lang w:eastAsia="nl-NL"/>
                              </w:rPr>
                              <w:drawing>
                                <wp:inline distT="0" distB="0" distL="0" distR="0" wp14:anchorId="52409244" wp14:editId="12381C43">
                                  <wp:extent cx="2238375" cy="742950"/>
                                  <wp:effectExtent l="0" t="0" r="0" b="0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cultuurweb transparan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0070" cy="753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5EF04BE" id="AutoVorm 2" o:spid="_x0000_s1026" style="position:absolute;margin-left:-135.65pt;margin-top:134.15pt;width:783.45pt;height:515.35pt;rotation:90;z-index:2516587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" o:allowincell="f" fillcolor="white [3201]" strokecolor="#f06" strokeweight="4.5pt">
                <v:textbox>
                  <w:txbxContent>
                    <w:p w14:paraId="65F49C4B" w14:textId="77777777" w:rsidR="00430A49" w:rsidRDefault="00430A49" w:rsidP="00430A49"/>
                    <w:p w14:paraId="741CCF4C" w14:textId="77777777" w:rsidR="00430A49" w:rsidRDefault="00430A49" w:rsidP="00430A49"/>
                    <w:p w14:paraId="10497F96" w14:textId="77777777" w:rsidR="002068B9" w:rsidRDefault="002068B9" w:rsidP="00430A49"/>
                    <w:p w14:paraId="6EB06366" w14:textId="77777777" w:rsidR="002068B9" w:rsidRDefault="002068B9" w:rsidP="00430A49"/>
                    <w:p w14:paraId="7FE22BF3" w14:textId="77777777" w:rsidR="002068B9" w:rsidRDefault="002068B9" w:rsidP="00430A49"/>
                    <w:p w14:paraId="22BCF8B3" w14:textId="77777777" w:rsidR="002068B9" w:rsidRDefault="002068B9" w:rsidP="00430A49"/>
                    <w:p w14:paraId="469DA266" w14:textId="77777777" w:rsidR="00A12696" w:rsidRDefault="00A12696" w:rsidP="00430A49"/>
                    <w:p w14:paraId="286C05D0" w14:textId="77777777" w:rsidR="00A12696" w:rsidRDefault="00A12696" w:rsidP="00430A49"/>
                    <w:p w14:paraId="5327BF79" w14:textId="77777777" w:rsidR="00A12696" w:rsidRDefault="00A12696" w:rsidP="00430A49"/>
                    <w:p w14:paraId="36E966AA" w14:textId="77777777" w:rsidR="00A12696" w:rsidRDefault="00A12696" w:rsidP="00430A49"/>
                    <w:p w14:paraId="33145C34" w14:textId="77777777" w:rsidR="00A12696" w:rsidRDefault="00A12696" w:rsidP="00430A49"/>
                    <w:p w14:paraId="2F220591" w14:textId="77777777" w:rsidR="00A12696" w:rsidRDefault="00A12696" w:rsidP="00430A49"/>
                    <w:p w14:paraId="473C5AE0" w14:textId="77777777" w:rsidR="005926C8" w:rsidRDefault="005926C8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1771CFD" w14:textId="77777777" w:rsidR="005926C8" w:rsidRDefault="005926C8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019FF90B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121DA75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3AC6B4F0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41838EC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604C987D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582DCD5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385EC706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2705FD89" w14:textId="77777777" w:rsidR="00CC2486" w:rsidRDefault="00CC2486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5AA6B058" w14:textId="77777777" w:rsidR="00F952C0" w:rsidRDefault="00F952C0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37EE707B" w14:textId="4B356669" w:rsidR="00CC2486" w:rsidRDefault="005926C8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CC2486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In de week van 22 januari starten </w:t>
                      </w:r>
                      <w:r w:rsidRPr="007B32C5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de cursussen weer</w:t>
                      </w:r>
                      <w:r w:rsidR="00CC2486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voor het tweede deel van het seizoen.</w:t>
                      </w:r>
                      <w:r w:rsidRPr="007B32C5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="00CC2486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M</w:t>
                      </w:r>
                      <w:r w:rsidRPr="007B32C5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isschien een leuk idee?</w:t>
                      </w:r>
                    </w:p>
                    <w:p w14:paraId="515DF633" w14:textId="77777777" w:rsidR="00CC2486" w:rsidRPr="00656451" w:rsidRDefault="00CC2486" w:rsidP="00CC2486">
                      <w:pPr>
                        <w:pStyle w:val="Kop2"/>
                        <w:keepNext w:val="0"/>
                        <w:keepLines w:val="0"/>
                        <w:widowControl w:val="0"/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A</w:t>
                      </w: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anmelden</w:t>
                      </w:r>
                      <w:r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 via </w:t>
                      </w:r>
                    </w:p>
                    <w:p w14:paraId="1CBAE25D" w14:textId="77777777" w:rsidR="005926C8" w:rsidRPr="00F952C0" w:rsidRDefault="00330200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hyperlink r:id="rId8" w:history="1">
                        <w:r w:rsidR="00CC2486" w:rsidRPr="00F952C0">
                          <w:rPr>
                            <w:rStyle w:val="Hyperlink"/>
                            <w:b/>
                            <w:sz w:val="32"/>
                            <w:szCs w:val="32"/>
                            <w:u w:val="none"/>
                          </w:rPr>
                          <w:t>www.hetatelier.info</w:t>
                        </w:r>
                      </w:hyperlink>
                    </w:p>
                    <w:p w14:paraId="488AC979" w14:textId="77777777" w:rsidR="00A12696" w:rsidRPr="007B32C5" w:rsidRDefault="00A12696" w:rsidP="00430A49">
                      <w:pPr>
                        <w:rPr>
                          <w:color w:val="1F497D" w:themeColor="text2"/>
                        </w:rPr>
                      </w:pPr>
                    </w:p>
                    <w:p w14:paraId="0F600FEF" w14:textId="77777777" w:rsidR="00C8034D" w:rsidRPr="008C4BD8" w:rsidRDefault="00980B11" w:rsidP="008C4BD8">
                      <w:pPr>
                        <w:pStyle w:val="Kop2"/>
                        <w:keepNext w:val="0"/>
                        <w:keepLines w:val="0"/>
                        <w:widowControl w:val="0"/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’t </w:t>
                      </w:r>
                      <w:r w:rsidR="00C8034D"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J</w:t>
                      </w:r>
                      <w:r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EUGD- ATELIER</w:t>
                      </w:r>
                      <w:r w:rsidR="006420A5"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  </w:t>
                      </w:r>
                      <w:r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van </w:t>
                      </w:r>
                      <w:r w:rsidR="00C8034D"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 6 tot 12 jaar</w:t>
                      </w:r>
                    </w:p>
                    <w:p w14:paraId="735009A8" w14:textId="77777777" w:rsidR="00980B11" w:rsidRPr="00656451" w:rsidRDefault="00980B11" w:rsidP="008C4BD8">
                      <w:pPr>
                        <w:pStyle w:val="Geenafstand"/>
                      </w:pPr>
                    </w:p>
                    <w:p w14:paraId="608F56F5" w14:textId="77777777" w:rsidR="00C8034D" w:rsidRPr="00656451" w:rsidRDefault="00C8034D" w:rsidP="00B4045F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Tekenen en schilderen</w:t>
                      </w:r>
                    </w:p>
                    <w:p w14:paraId="7607E89E" w14:textId="77777777" w:rsidR="00C8034D" w:rsidRPr="00F37B2F" w:rsidRDefault="00980B11" w:rsidP="00B4045F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Kunstschatten</w:t>
                      </w:r>
                    </w:p>
                    <w:p w14:paraId="2873D9A7" w14:textId="77777777" w:rsidR="00980B11" w:rsidRPr="00656451" w:rsidRDefault="00980B11" w:rsidP="0049249C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Kunstkoorts</w:t>
                      </w:r>
                    </w:p>
                    <w:p w14:paraId="7F71B701" w14:textId="77777777" w:rsidR="00980B11" w:rsidRDefault="00980B11" w:rsidP="00656451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Kunst4you</w:t>
                      </w:r>
                    </w:p>
                    <w:p w14:paraId="48868B50" w14:textId="77777777" w:rsidR="001E5ED4" w:rsidRDefault="001E5ED4" w:rsidP="001E5ED4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6C9B4FE8" w14:textId="77777777" w:rsidR="00A96B94" w:rsidRDefault="00A96B94">
                      <w:pPr>
                        <w:rPr>
                          <w:lang w:val="en-GB"/>
                        </w:rPr>
                      </w:pPr>
                    </w:p>
                    <w:p w14:paraId="1D555AF0" w14:textId="77777777" w:rsidR="007B32C5" w:rsidRPr="00C27943" w:rsidRDefault="007B32C5">
                      <w:pPr>
                        <w:rPr>
                          <w:lang w:val="en-GB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32"/>
                          <w:szCs w:val="32"/>
                        </w:rPr>
                        <w:drawing>
                          <wp:inline distT="0" distB="0" distL="0" distR="0" wp14:anchorId="52409244" wp14:editId="12381C43">
                            <wp:extent cx="2238375" cy="742950"/>
                            <wp:effectExtent l="0" t="0" r="0" b="0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cultuurweb transparan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0070" cy="753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GB"/>
                        </w:rPr>
                        <w:tab/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980B11">
        <w:rPr>
          <w:noProof/>
          <w:lang w:eastAsia="nl-NL"/>
        </w:rPr>
        <w:drawing>
          <wp:anchor distT="0" distB="0" distL="114300" distR="114300" simplePos="0" relativeHeight="251654656" behindDoc="1" locked="0" layoutInCell="1" allowOverlap="1" wp14:anchorId="45CBD296" wp14:editId="66DB6BC1">
            <wp:simplePos x="0" y="0"/>
            <wp:positionH relativeFrom="page">
              <wp:posOffset>-1537970</wp:posOffset>
            </wp:positionH>
            <wp:positionV relativeFrom="paragraph">
              <wp:posOffset>-4472940</wp:posOffset>
            </wp:positionV>
            <wp:extent cx="10437495" cy="14845030"/>
            <wp:effectExtent l="38100" t="38100" r="40005" b="33020"/>
            <wp:wrapNone/>
            <wp:docPr id="1" name="Afbeelding 1" descr="D:\mijn documenten\crea web\b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jn documenten\crea web\bkg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495" cy="148450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444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C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0FC34C" wp14:editId="0CE14D71">
                <wp:simplePos x="0" y="0"/>
                <wp:positionH relativeFrom="column">
                  <wp:posOffset>523874</wp:posOffset>
                </wp:positionH>
                <wp:positionV relativeFrom="paragraph">
                  <wp:posOffset>2028825</wp:posOffset>
                </wp:positionV>
                <wp:extent cx="4238625" cy="3152775"/>
                <wp:effectExtent l="0" t="0" r="9525" b="952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3862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410A1" w14:textId="77777777" w:rsidR="005F2E7A" w:rsidRPr="0049249C" w:rsidRDefault="005F2E7A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In de “KUNSTGARAGE” zijn er op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7A8C" w:rsidRPr="005926C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donderdag </w:t>
                            </w:r>
                            <w:r w:rsidRPr="005926C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3 januari 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weer cr</w:t>
                            </w:r>
                            <w:r w:rsidR="00EE6768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e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atieve workshops voor  de jeugd van 6 t/m 12 jaar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. Van </w:t>
                            </w:r>
                            <w:r w:rsidR="005926C8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13.30 tot 16.00 uur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ben je lekker bezig.</w:t>
                            </w:r>
                          </w:p>
                          <w:p w14:paraId="6D5EE7B2" w14:textId="77777777" w:rsidR="00EE6768" w:rsidRPr="0049249C" w:rsidRDefault="00EE6768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Tijdens 3 korte workshops ga je een leuke en te gekke poppenkast maken. Je werkt met allerlei materialen </w:t>
                            </w:r>
                          </w:p>
                          <w:p w14:paraId="6CEB977D" w14:textId="77777777" w:rsidR="00EE6768" w:rsidRPr="0049249C" w:rsidRDefault="00EE6768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Kosten  € 7,50 (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contant betalen)</w:t>
                            </w:r>
                            <w:r w:rsidR="00F37B2F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1F921E" w14:textId="77777777" w:rsidR="005926C8" w:rsidRDefault="00197A8C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Kom naar het Zuideinde 8 en neem </w:t>
                            </w:r>
                            <w:r w:rsidR="001E5ED4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je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vriend of  vriendin</w:t>
                            </w:r>
                            <w:r w:rsidR="0049249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netje 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mee.</w:t>
                            </w:r>
                          </w:p>
                          <w:p w14:paraId="47355E8B" w14:textId="1E28DF48" w:rsidR="00197A8C" w:rsidRPr="00F952C0" w:rsidRDefault="005926C8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Aanmelden  </w:t>
                            </w:r>
                            <w:r w:rsidR="000C7430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via </w:t>
                            </w:r>
                            <w:hyperlink r:id="rId11" w:history="1">
                              <w:r w:rsidR="000C7430" w:rsidRPr="00F952C0">
                                <w:rPr>
                                  <w:rStyle w:val="Hyperlink"/>
                                  <w:rFonts w:ascii="Arial Rounded MT Bold" w:hAnsi="Arial Rounded MT Bold"/>
                                  <w:sz w:val="28"/>
                                  <w:szCs w:val="28"/>
                                  <w:u w:val="none"/>
                                </w:rPr>
                                <w:t>creatiefcentrum@hotmail.com</w:t>
                              </w:r>
                            </w:hyperlink>
                          </w:p>
                          <w:p w14:paraId="210A9F48" w14:textId="77777777" w:rsidR="00F952C0" w:rsidRPr="005926C8" w:rsidRDefault="00F952C0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6578C593" w14:textId="77777777" w:rsidR="005926C8" w:rsidRPr="00F952C0" w:rsidRDefault="005926C8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jc w:val="center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F952C0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Vol  is vol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A0FC34C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7" type="#_x0000_t202" style="position:absolute;margin-left:41.25pt;margin-top:159.75pt;width:333.75pt;height:248.2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" fillcolor="white [3201]" stroked="f" strokeweight=".5pt">
                <v:textbox>
                  <w:txbxContent>
                    <w:p w14:paraId="69E410A1" w14:textId="77777777" w:rsidR="005F2E7A" w:rsidRPr="0049249C" w:rsidRDefault="005F2E7A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In de “KUNSTGARAGE” zijn er op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="00197A8C" w:rsidRPr="005926C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donderdag </w:t>
                      </w:r>
                      <w:r w:rsidRPr="005926C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3 januari 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weer cr</w:t>
                      </w:r>
                      <w:r w:rsidR="00EE6768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e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atieve workshops voor  de jeugd van 6 t/m 12 jaar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. Van </w:t>
                      </w:r>
                      <w:r w:rsidR="005926C8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13.30 tot 16.00 uur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ben je lekker bezig.</w:t>
                      </w:r>
                    </w:p>
                    <w:p w14:paraId="6D5EE7B2" w14:textId="77777777" w:rsidR="00EE6768" w:rsidRPr="0049249C" w:rsidRDefault="00EE6768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Tijdens 3 korte wo</w:t>
                      </w:r>
                      <w:bookmarkStart w:id="1" w:name="_GoBack"/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rkshops ga je een leuke en te gekke poppenkast maken. Je werkt met allerlei materialen </w:t>
                      </w:r>
                    </w:p>
                    <w:p w14:paraId="6CEB977D" w14:textId="77777777" w:rsidR="00EE6768" w:rsidRPr="0049249C" w:rsidRDefault="00EE6768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Kosten  € 7,50 (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contant betalen)</w:t>
                      </w:r>
                      <w:r w:rsidR="00F37B2F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.</w:t>
                      </w:r>
                    </w:p>
                    <w:p w14:paraId="251F921E" w14:textId="77777777" w:rsidR="005926C8" w:rsidRDefault="00197A8C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Kom naar het Zuideinde 8 en neem </w:t>
                      </w:r>
                      <w:r w:rsidR="001E5ED4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je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vriend of  vriendin</w:t>
                      </w:r>
                      <w:r w:rsidR="0049249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netje 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mee.</w:t>
                      </w:r>
                    </w:p>
                    <w:p w14:paraId="47355E8B" w14:textId="1E28DF48" w:rsidR="00197A8C" w:rsidRPr="00F952C0" w:rsidRDefault="005926C8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Aanmelden  </w:t>
                      </w:r>
                      <w:r w:rsidR="000C7430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via </w:t>
                      </w:r>
                      <w:hyperlink r:id="rId12" w:history="1">
                        <w:r w:rsidR="000C7430" w:rsidRPr="00F952C0">
                          <w:rPr>
                            <w:rStyle w:val="Hyperlink"/>
                            <w:rFonts w:ascii="Arial Rounded MT Bold" w:hAnsi="Arial Rounded MT Bold"/>
                            <w:sz w:val="28"/>
                            <w:szCs w:val="28"/>
                            <w:u w:val="none"/>
                          </w:rPr>
                          <w:t>creatiefcentrum@hotmail.com</w:t>
                        </w:r>
                      </w:hyperlink>
                    </w:p>
                    <w:p w14:paraId="210A9F48" w14:textId="77777777" w:rsidR="00F952C0" w:rsidRPr="005926C8" w:rsidRDefault="00F952C0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6578C593" w14:textId="77777777" w:rsidR="005926C8" w:rsidRPr="00F952C0" w:rsidRDefault="005926C8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jc w:val="center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F952C0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Vol  is vol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C743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D7F183" wp14:editId="722B3232">
                <wp:simplePos x="0" y="0"/>
                <wp:positionH relativeFrom="column">
                  <wp:posOffset>2533649</wp:posOffset>
                </wp:positionH>
                <wp:positionV relativeFrom="paragraph">
                  <wp:posOffset>1276350</wp:posOffset>
                </wp:positionV>
                <wp:extent cx="3264535" cy="40005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53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C60E4" w14:textId="77777777" w:rsidR="005F2E7A" w:rsidRPr="00EE6768" w:rsidRDefault="005F2E7A">
                            <w:pPr>
                              <w:rPr>
                                <w:rFonts w:ascii="Arial Rounded MT Bold" w:hAnsi="Arial Rounded MT Bold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EE6768">
                              <w:rPr>
                                <w:rFonts w:ascii="Arial Rounded MT Bold" w:hAnsi="Arial Rounded MT Bold"/>
                                <w:color w:val="FF0066"/>
                                <w:sz w:val="36"/>
                                <w:szCs w:val="36"/>
                              </w:rPr>
                              <w:t>Wat een “POPPENKAST”</w:t>
                            </w:r>
                            <w:r w:rsidR="000C7430">
                              <w:rPr>
                                <w:rFonts w:ascii="Arial Rounded MT Bold" w:hAnsi="Arial Rounded MT Bold"/>
                                <w:color w:val="FF0066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D7F183" id="Tekstvak 11" o:spid="_x0000_s1028" type="#_x0000_t202" style="position:absolute;margin-left:199.5pt;margin-top:100.5pt;width:257.05pt;height:3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" fillcolor="white [3201]" stroked="f" strokeweight=".5pt">
                <v:textbox>
                  <w:txbxContent>
                    <w:p w14:paraId="279C60E4" w14:textId="77777777" w:rsidR="005F2E7A" w:rsidRPr="00EE6768" w:rsidRDefault="005F2E7A">
                      <w:pPr>
                        <w:rPr>
                          <w:rFonts w:ascii="Arial Rounded MT Bold" w:hAnsi="Arial Rounded MT Bold"/>
                          <w:color w:val="FF0066"/>
                          <w:sz w:val="36"/>
                          <w:szCs w:val="36"/>
                        </w:rPr>
                      </w:pPr>
                      <w:r w:rsidRPr="00EE6768">
                        <w:rPr>
                          <w:rFonts w:ascii="Arial Rounded MT Bold" w:hAnsi="Arial Rounded MT Bold"/>
                          <w:color w:val="FF0066"/>
                          <w:sz w:val="36"/>
                          <w:szCs w:val="36"/>
                        </w:rPr>
                        <w:t>Wat een “POPPENKAST”</w:t>
                      </w:r>
                      <w:r w:rsidR="000C7430">
                        <w:rPr>
                          <w:rFonts w:ascii="Arial Rounded MT Bold" w:hAnsi="Arial Rounded MT Bold"/>
                          <w:color w:val="FF0066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B32C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5D85F82" wp14:editId="6C91123D">
                <wp:simplePos x="0" y="0"/>
                <wp:positionH relativeFrom="column">
                  <wp:posOffset>3905250</wp:posOffset>
                </wp:positionH>
                <wp:positionV relativeFrom="paragraph">
                  <wp:posOffset>6515100</wp:posOffset>
                </wp:positionV>
                <wp:extent cx="2517140" cy="1990725"/>
                <wp:effectExtent l="0" t="0" r="0" b="952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1C493" w14:textId="77777777" w:rsidR="002068B9" w:rsidRDefault="007B32C5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DA0FCDA" wp14:editId="75953A73">
                                  <wp:extent cx="2121535" cy="1788568"/>
                                  <wp:effectExtent l="57150" t="57150" r="50165" b="5969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86" r="158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316" cy="180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gradFill>
                                              <a:gsLst>
                                                <a:gs pos="39000">
                                                  <a:schemeClr val="tx2"/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D85F82" id="Tekstvak 8" o:spid="_x0000_s1029" type="#_x0000_t202" style="position:absolute;margin-left:307.5pt;margin-top:513pt;width:198.2pt;height:15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" fillcolor="white [3201]" stroked="f" strokeweight=".5pt">
                <v:textbox>
                  <w:txbxContent>
                    <w:p w14:paraId="7091C493" w14:textId="77777777" w:rsidR="002068B9" w:rsidRDefault="007B32C5">
                      <w:r>
                        <w:rPr>
                          <w:noProof/>
                        </w:rPr>
                        <w:drawing>
                          <wp:inline distT="0" distB="0" distL="0" distR="0" wp14:anchorId="0DA0FCDA" wp14:editId="75953A73">
                            <wp:extent cx="2121535" cy="1788568"/>
                            <wp:effectExtent l="57150" t="57150" r="50165" b="5969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86" r="158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8316" cy="180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gradFill>
                                        <a:gsLst>
                                          <a:gs pos="39000">
                                            <a:schemeClr val="tx2"/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26C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594305" wp14:editId="4D9041B3">
                <wp:simplePos x="0" y="0"/>
                <wp:positionH relativeFrom="column">
                  <wp:posOffset>885825</wp:posOffset>
                </wp:positionH>
                <wp:positionV relativeFrom="paragraph">
                  <wp:posOffset>628650</wp:posOffset>
                </wp:positionV>
                <wp:extent cx="4912360" cy="4086225"/>
                <wp:effectExtent l="0" t="0" r="2540" b="952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360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94D956" w14:textId="77777777" w:rsidR="005F2E7A" w:rsidRDefault="005926C8">
                            <w:r w:rsidRPr="005926C8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7977F33" wp14:editId="19F7A843">
                                  <wp:extent cx="1485900" cy="1247775"/>
                                  <wp:effectExtent l="0" t="0" r="0" b="9525"/>
                                  <wp:docPr id="24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594305" id="Tekstvak 4" o:spid="_x0000_s1030" type="#_x0000_t202" style="position:absolute;margin-left:69.75pt;margin-top:49.5pt;width:386.8pt;height:3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" fillcolor="white [3201]" stroked="f" strokeweight=".5pt">
                <v:textbox>
                  <w:txbxContent>
                    <w:p w14:paraId="3894D956" w14:textId="77777777" w:rsidR="005F2E7A" w:rsidRDefault="005926C8">
                      <w:r w:rsidRPr="005926C8">
                        <w:rPr>
                          <w:noProof/>
                        </w:rPr>
                        <w:drawing>
                          <wp:inline distT="0" distB="0" distL="0" distR="0" wp14:anchorId="47977F33" wp14:editId="19F7A843">
                            <wp:extent cx="1485900" cy="1247775"/>
                            <wp:effectExtent l="0" t="0" r="0" b="9525"/>
                            <wp:docPr id="24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C6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0BE4FA" wp14:editId="485C167F">
                <wp:simplePos x="0" y="0"/>
                <wp:positionH relativeFrom="column">
                  <wp:posOffset>4705350</wp:posOffset>
                </wp:positionH>
                <wp:positionV relativeFrom="paragraph">
                  <wp:posOffset>2381250</wp:posOffset>
                </wp:positionV>
                <wp:extent cx="1143000" cy="2390775"/>
                <wp:effectExtent l="0" t="0" r="0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D13EC" w14:textId="35CA9B2A" w:rsidR="005F2E7A" w:rsidRDefault="005F2E7A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CFED8EC" wp14:editId="309CAF27">
                                  <wp:extent cx="2254221" cy="1002388"/>
                                  <wp:effectExtent l="0" t="2857" r="0" b="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oppenkast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71899" cy="1010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0BE4FA" id="Tekstvak 9" o:spid="_x0000_s1031" type="#_x0000_t202" style="position:absolute;margin-left:370.5pt;margin-top:187.5pt;width:90pt;height:18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" fillcolor="white [3201]" stroked="f" strokeweight=".5pt">
                <v:textbox>
                  <w:txbxContent>
                    <w:p w14:paraId="7BED13EC" w14:textId="35CA9B2A" w:rsidR="005F2E7A" w:rsidRDefault="005F2E7A">
                      <w:r>
                        <w:rPr>
                          <w:noProof/>
                        </w:rPr>
                        <w:drawing>
                          <wp:inline distT="0" distB="0" distL="0" distR="0" wp14:anchorId="4CFED8EC" wp14:editId="309CAF27">
                            <wp:extent cx="2254221" cy="1002388"/>
                            <wp:effectExtent l="0" t="2857" r="0" b="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oppenkast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71899" cy="1010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D4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5F672C" wp14:editId="7A05DA46">
                <wp:simplePos x="0" y="0"/>
                <wp:positionH relativeFrom="column">
                  <wp:posOffset>733825</wp:posOffset>
                </wp:positionH>
                <wp:positionV relativeFrom="paragraph">
                  <wp:posOffset>-7032161</wp:posOffset>
                </wp:positionV>
                <wp:extent cx="5172075" cy="1352391"/>
                <wp:effectExtent l="0" t="0" r="28575" b="1968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352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B65D0" w14:textId="77777777" w:rsidR="00D83ADF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In de 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“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KUNSTGARAGE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”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zijn er op 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donderdag 3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januari 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weer 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creatieve workshops voor de jeugd van 6 t/m 12 jaar.</w:t>
                            </w:r>
                          </w:p>
                          <w:p w14:paraId="0DAD9643" w14:textId="77777777" w:rsidR="00124D4D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Tijdens 3 workshops maak je een leuke, gekke of futuristische poppenkast. Je gaat met allerlei materialen werken.</w:t>
                            </w:r>
                          </w:p>
                          <w:p w14:paraId="576A3692" w14:textId="77777777" w:rsidR="00A96B94" w:rsidRDefault="00124D4D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.</w:t>
                            </w:r>
                            <w:r w:rsid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Van half twee tot 4 uur kan  je je heerlijk uitleven.</w:t>
                            </w:r>
                          </w:p>
                          <w:p w14:paraId="20BC5BA7" w14:textId="77777777" w:rsidR="00430A49" w:rsidRDefault="00430A49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De kosten zijn €7,50 (contant betalen)</w:t>
                            </w:r>
                          </w:p>
                          <w:p w14:paraId="7514DC9F" w14:textId="77777777" w:rsidR="00A96B94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</w:p>
                          <w:p w14:paraId="3C60C07D" w14:textId="77777777" w:rsidR="00A96B94" w:rsidRPr="00A96B94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</w:p>
                          <w:p w14:paraId="66C557A5" w14:textId="77777777" w:rsidR="00A96B94" w:rsidRDefault="00A96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5F672C" id="Tekstvak 2" o:spid="_x0000_s1032" type="#_x0000_t202" style="position:absolute;margin-left:57.8pt;margin-top:-553.7pt;width:407.25pt;height:106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" fillcolor="white [3201]" strokeweight=".5pt">
                <v:textbox>
                  <w:txbxContent>
                    <w:p w14:paraId="1CEB65D0" w14:textId="77777777" w:rsidR="00D83ADF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In de 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“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KUNSTGARAGE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”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zijn er op 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donderdag 3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januari 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weer 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creatieve workshops voor de jeugd van 6 t/m 12 jaar.</w:t>
                      </w:r>
                    </w:p>
                    <w:p w14:paraId="0DAD9643" w14:textId="77777777" w:rsidR="00124D4D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Tijdens 3 workshops maak je een leuke, gekke of futuristische poppenkast. Je gaat met allerlei materialen werken.</w:t>
                      </w:r>
                    </w:p>
                    <w:p w14:paraId="576A3692" w14:textId="77777777" w:rsidR="00A96B94" w:rsidRDefault="00124D4D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.</w:t>
                      </w:r>
                      <w:r w:rsid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Van half twee tot 4 uur kan  je je heerlijk uitleven.</w:t>
                      </w:r>
                    </w:p>
                    <w:p w14:paraId="20BC5BA7" w14:textId="77777777" w:rsidR="00430A49" w:rsidRDefault="00430A49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De kosten zijn €7,50 (contant betalen)</w:t>
                      </w:r>
                    </w:p>
                    <w:p w14:paraId="7514DC9F" w14:textId="77777777" w:rsidR="00A96B94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</w:p>
                    <w:p w14:paraId="3C60C07D" w14:textId="77777777" w:rsidR="00A96B94" w:rsidRPr="00A96B94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</w:p>
                    <w:p w14:paraId="66C557A5" w14:textId="77777777" w:rsidR="00A96B94" w:rsidRDefault="00A96B94"/>
                  </w:txbxContent>
                </v:textbox>
              </v:shape>
            </w:pict>
          </mc:Fallback>
        </mc:AlternateContent>
      </w:r>
      <w:r w:rsidR="00D83AD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93A0B9" wp14:editId="3389A543">
                <wp:simplePos x="0" y="0"/>
                <wp:positionH relativeFrom="column">
                  <wp:posOffset>4429125</wp:posOffset>
                </wp:positionH>
                <wp:positionV relativeFrom="paragraph">
                  <wp:posOffset>-6278246</wp:posOffset>
                </wp:positionV>
                <wp:extent cx="1476375" cy="2390775"/>
                <wp:effectExtent l="0" t="0" r="28575" b="2857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1F8A0" w14:textId="77777777" w:rsidR="00D83ADF" w:rsidRDefault="00124D4D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E5F1449" wp14:editId="109A0C30">
                                  <wp:extent cx="2150110" cy="1045210"/>
                                  <wp:effectExtent l="0" t="0" r="2540" b="2540"/>
                                  <wp:docPr id="30" name="Afbeelding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oppenkast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50110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93A0B9" id="Tekstvak 3" o:spid="_x0000_s1033" type="#_x0000_t202" style="position:absolute;margin-left:348.75pt;margin-top:-494.35pt;width:116.25pt;height:18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" fillcolor="white [3201]" strokeweight=".5pt">
                <v:textbox>
                  <w:txbxContent>
                    <w:p w14:paraId="5A41F8A0" w14:textId="77777777" w:rsidR="00D83ADF" w:rsidRDefault="00124D4D">
                      <w:r>
                        <w:rPr>
                          <w:noProof/>
                        </w:rPr>
                        <w:drawing>
                          <wp:inline distT="0" distB="0" distL="0" distR="0" wp14:anchorId="2E5F1449" wp14:editId="109A0C30">
                            <wp:extent cx="2150110" cy="1045210"/>
                            <wp:effectExtent l="0" t="0" r="2540" b="2540"/>
                            <wp:docPr id="30" name="Afbeelding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oppenkast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50110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0B11" w:rsidRPr="00980B11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295BCD4" wp14:editId="0579E16B">
                <wp:simplePos x="0" y="0"/>
                <wp:positionH relativeFrom="column">
                  <wp:posOffset>1257300</wp:posOffset>
                </wp:positionH>
                <wp:positionV relativeFrom="paragraph">
                  <wp:posOffset>1228725</wp:posOffset>
                </wp:positionV>
                <wp:extent cx="3914775" cy="55245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93C2" w14:textId="77777777" w:rsidR="00FA5D24" w:rsidRPr="0066798F" w:rsidRDefault="00A96B94" w:rsidP="00A96B94">
                            <w:pPr>
                              <w:ind w:firstLine="708"/>
                              <w:rPr>
                                <w:b/>
                                <w:color w:val="FF0066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“Wat een POPPENKAST”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95BCD4" id="_x0000_s1034" type="#_x0000_t202" style="position:absolute;margin-left:99pt;margin-top:96.75pt;width:308.25pt;height:43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" filled="f" stroked="f">
                <v:textbox>
                  <w:txbxContent>
                    <w:p w14:paraId="08D693C2" w14:textId="77777777" w:rsidR="00FA5D24" w:rsidRPr="0066798F" w:rsidRDefault="00A96B94" w:rsidP="00A96B94">
                      <w:pPr>
                        <w:ind w:firstLine="708"/>
                        <w:rPr>
                          <w:b/>
                          <w:color w:val="FF0066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66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“Wat een POPPENKAST”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517" w:rsidRPr="00980B11">
        <w:rPr>
          <w:noProof/>
          <w:lang w:eastAsia="nl-NL"/>
        </w:rPr>
        <w:drawing>
          <wp:anchor distT="0" distB="0" distL="114300" distR="114300" simplePos="0" relativeHeight="251656704" behindDoc="0" locked="0" layoutInCell="1" allowOverlap="1" wp14:anchorId="2FC97587" wp14:editId="5EAE8399">
            <wp:simplePos x="0" y="0"/>
            <wp:positionH relativeFrom="column">
              <wp:posOffset>-238125</wp:posOffset>
            </wp:positionH>
            <wp:positionV relativeFrom="paragraph">
              <wp:posOffset>-10040620</wp:posOffset>
            </wp:positionV>
            <wp:extent cx="1965600" cy="14328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EUW logo-CCA-schaduw-LR   20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4AB4" w:rsidRPr="00980B11" w:rsidSect="00B32B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"/>
    <w:charset w:val="00"/>
    <w:family w:val="swiss"/>
    <w:pitch w:val="variable"/>
    <w:sig w:usb0="2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62B42"/>
    <w:multiLevelType w:val="multilevel"/>
    <w:tmpl w:val="6A7238C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6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33341619"/>
    <w:multiLevelType w:val="hybridMultilevel"/>
    <w:tmpl w:val="FE64EC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361F9"/>
    <w:multiLevelType w:val="multilevel"/>
    <w:tmpl w:val="7ABACE6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6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5D"/>
    <w:rsid w:val="00007B29"/>
    <w:rsid w:val="000329C5"/>
    <w:rsid w:val="00061C81"/>
    <w:rsid w:val="00062152"/>
    <w:rsid w:val="00083866"/>
    <w:rsid w:val="00092908"/>
    <w:rsid w:val="000937DC"/>
    <w:rsid w:val="000A308A"/>
    <w:rsid w:val="000A464C"/>
    <w:rsid w:val="000A5A5D"/>
    <w:rsid w:val="000B0A27"/>
    <w:rsid w:val="000C0272"/>
    <w:rsid w:val="000C1813"/>
    <w:rsid w:val="000C7430"/>
    <w:rsid w:val="000F3C55"/>
    <w:rsid w:val="00100FE4"/>
    <w:rsid w:val="00117A20"/>
    <w:rsid w:val="00124D4D"/>
    <w:rsid w:val="0014263D"/>
    <w:rsid w:val="0016363A"/>
    <w:rsid w:val="001947CE"/>
    <w:rsid w:val="00197A8C"/>
    <w:rsid w:val="001D6418"/>
    <w:rsid w:val="001E5ED4"/>
    <w:rsid w:val="001E7F96"/>
    <w:rsid w:val="001F0595"/>
    <w:rsid w:val="002068B9"/>
    <w:rsid w:val="00211ABF"/>
    <w:rsid w:val="002177CD"/>
    <w:rsid w:val="00246DE4"/>
    <w:rsid w:val="00251FBD"/>
    <w:rsid w:val="00264F71"/>
    <w:rsid w:val="00264F98"/>
    <w:rsid w:val="00287824"/>
    <w:rsid w:val="002C781B"/>
    <w:rsid w:val="002F2D28"/>
    <w:rsid w:val="00315A83"/>
    <w:rsid w:val="00321FFC"/>
    <w:rsid w:val="00330200"/>
    <w:rsid w:val="00335525"/>
    <w:rsid w:val="00351754"/>
    <w:rsid w:val="00362B2D"/>
    <w:rsid w:val="003D4B7B"/>
    <w:rsid w:val="003E158B"/>
    <w:rsid w:val="00414AD2"/>
    <w:rsid w:val="00421913"/>
    <w:rsid w:val="00430A49"/>
    <w:rsid w:val="004369EA"/>
    <w:rsid w:val="004516C6"/>
    <w:rsid w:val="00455E26"/>
    <w:rsid w:val="0046584B"/>
    <w:rsid w:val="0049249C"/>
    <w:rsid w:val="004A40A8"/>
    <w:rsid w:val="004B4291"/>
    <w:rsid w:val="004D2582"/>
    <w:rsid w:val="004D5E64"/>
    <w:rsid w:val="004E4119"/>
    <w:rsid w:val="00526729"/>
    <w:rsid w:val="005365AC"/>
    <w:rsid w:val="00537B0F"/>
    <w:rsid w:val="00550D93"/>
    <w:rsid w:val="00586FE8"/>
    <w:rsid w:val="00591245"/>
    <w:rsid w:val="005926C8"/>
    <w:rsid w:val="005A0086"/>
    <w:rsid w:val="005A33FE"/>
    <w:rsid w:val="005A3613"/>
    <w:rsid w:val="005A3B05"/>
    <w:rsid w:val="005A4AB4"/>
    <w:rsid w:val="005F2E7A"/>
    <w:rsid w:val="005F3678"/>
    <w:rsid w:val="005F7318"/>
    <w:rsid w:val="00622D20"/>
    <w:rsid w:val="00626FE7"/>
    <w:rsid w:val="00632F07"/>
    <w:rsid w:val="006420A5"/>
    <w:rsid w:val="00645533"/>
    <w:rsid w:val="00656451"/>
    <w:rsid w:val="0066798F"/>
    <w:rsid w:val="00695CCA"/>
    <w:rsid w:val="006B60A7"/>
    <w:rsid w:val="006C4986"/>
    <w:rsid w:val="006D602F"/>
    <w:rsid w:val="006F3672"/>
    <w:rsid w:val="00721EF9"/>
    <w:rsid w:val="00733B86"/>
    <w:rsid w:val="00760927"/>
    <w:rsid w:val="00793483"/>
    <w:rsid w:val="007B0FA6"/>
    <w:rsid w:val="007B32C5"/>
    <w:rsid w:val="007E6A01"/>
    <w:rsid w:val="007E76C6"/>
    <w:rsid w:val="007F2695"/>
    <w:rsid w:val="007F7DA0"/>
    <w:rsid w:val="00804F30"/>
    <w:rsid w:val="0083560B"/>
    <w:rsid w:val="0084633B"/>
    <w:rsid w:val="008C0069"/>
    <w:rsid w:val="008C4BD8"/>
    <w:rsid w:val="0090378B"/>
    <w:rsid w:val="0091086C"/>
    <w:rsid w:val="009261CF"/>
    <w:rsid w:val="0094093F"/>
    <w:rsid w:val="00980B11"/>
    <w:rsid w:val="009A15F3"/>
    <w:rsid w:val="009D0A7B"/>
    <w:rsid w:val="009D0EC7"/>
    <w:rsid w:val="009F36C4"/>
    <w:rsid w:val="00A12696"/>
    <w:rsid w:val="00A16199"/>
    <w:rsid w:val="00A86C6A"/>
    <w:rsid w:val="00A96B94"/>
    <w:rsid w:val="00AB7DDB"/>
    <w:rsid w:val="00AC0517"/>
    <w:rsid w:val="00AC6922"/>
    <w:rsid w:val="00AF3254"/>
    <w:rsid w:val="00B32B56"/>
    <w:rsid w:val="00B4045F"/>
    <w:rsid w:val="00B43F34"/>
    <w:rsid w:val="00B805A3"/>
    <w:rsid w:val="00BA71DB"/>
    <w:rsid w:val="00BB7E16"/>
    <w:rsid w:val="00BF0B62"/>
    <w:rsid w:val="00BF4B81"/>
    <w:rsid w:val="00C166B7"/>
    <w:rsid w:val="00C21136"/>
    <w:rsid w:val="00C21C7F"/>
    <w:rsid w:val="00C27943"/>
    <w:rsid w:val="00C30019"/>
    <w:rsid w:val="00C36AF2"/>
    <w:rsid w:val="00C8034D"/>
    <w:rsid w:val="00CA31A1"/>
    <w:rsid w:val="00CC2486"/>
    <w:rsid w:val="00CC3CA1"/>
    <w:rsid w:val="00CE3763"/>
    <w:rsid w:val="00CF6D5F"/>
    <w:rsid w:val="00D04664"/>
    <w:rsid w:val="00D1382A"/>
    <w:rsid w:val="00D32D0D"/>
    <w:rsid w:val="00D54AE1"/>
    <w:rsid w:val="00D6389F"/>
    <w:rsid w:val="00D75430"/>
    <w:rsid w:val="00D83ADF"/>
    <w:rsid w:val="00DB529F"/>
    <w:rsid w:val="00DD5FAC"/>
    <w:rsid w:val="00DD6EB9"/>
    <w:rsid w:val="00DD748A"/>
    <w:rsid w:val="00DE39B6"/>
    <w:rsid w:val="00DE640D"/>
    <w:rsid w:val="00DF21D6"/>
    <w:rsid w:val="00E014F6"/>
    <w:rsid w:val="00E261C1"/>
    <w:rsid w:val="00E802E2"/>
    <w:rsid w:val="00E82602"/>
    <w:rsid w:val="00E83E75"/>
    <w:rsid w:val="00EB1220"/>
    <w:rsid w:val="00EB5037"/>
    <w:rsid w:val="00EE45F7"/>
    <w:rsid w:val="00EE6768"/>
    <w:rsid w:val="00EF233F"/>
    <w:rsid w:val="00F01E78"/>
    <w:rsid w:val="00F119F1"/>
    <w:rsid w:val="00F203FD"/>
    <w:rsid w:val="00F37B2F"/>
    <w:rsid w:val="00F802E4"/>
    <w:rsid w:val="00F82F78"/>
    <w:rsid w:val="00F85515"/>
    <w:rsid w:val="00F90760"/>
    <w:rsid w:val="00F92D98"/>
    <w:rsid w:val="00F952C0"/>
    <w:rsid w:val="00F960FA"/>
    <w:rsid w:val="00FA5D24"/>
    <w:rsid w:val="00FD05C2"/>
    <w:rsid w:val="00FD686A"/>
    <w:rsid w:val="00FD6BDC"/>
    <w:rsid w:val="00FD6CF6"/>
    <w:rsid w:val="00FF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BA517"/>
  <w15:docId w15:val="{C1C463A4-11C3-410F-9175-ACCA5229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A4AB4"/>
  </w:style>
  <w:style w:type="paragraph" w:styleId="Kop1">
    <w:name w:val="heading 1"/>
    <w:basedOn w:val="Standaard"/>
    <w:next w:val="Standaard"/>
    <w:link w:val="Kop1Char"/>
    <w:uiPriority w:val="9"/>
    <w:qFormat/>
    <w:rsid w:val="008C4B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C05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A5A5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5A5D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rsid w:val="004369EA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4369EA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0937DC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DD748A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AC05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4045F"/>
    <w:rPr>
      <w:color w:val="800080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C4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C4B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C4B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Geenafstand">
    <w:name w:val="No Spacing"/>
    <w:uiPriority w:val="1"/>
    <w:qFormat/>
    <w:rsid w:val="008C4BD8"/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C27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tatelier.info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creatiefcentrum@hotmail.co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0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hetatelier.info" TargetMode="External"/><Relationship Id="rId11" Type="http://schemas.openxmlformats.org/officeDocument/2006/relationships/hyperlink" Target="mailto:creatiefcentrum@hot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10" Type="http://schemas.openxmlformats.org/officeDocument/2006/relationships/image" Target="media/image2.gif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921FA-2020-44C9-BFAA-F3F50667D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199056E7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nootboek</dc:creator>
  <cp:lastModifiedBy>Petra Vonk</cp:lastModifiedBy>
  <cp:revision>2</cp:revision>
  <cp:lastPrinted>2018-11-29T14:49:00Z</cp:lastPrinted>
  <dcterms:created xsi:type="dcterms:W3CDTF">2018-12-11T09:13:00Z</dcterms:created>
  <dcterms:modified xsi:type="dcterms:W3CDTF">2018-12-11T09:13:00Z</dcterms:modified>
</cp:coreProperties>
</file>