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Theme="minorHAnsi" w:hAnsiTheme="minorHAnsi" w:cstheme="minorBidi"/>
          <w:b/>
          <w:color w:val="auto"/>
          <w:sz w:val="24"/>
          <w:szCs w:val="24"/>
          <w:lang w:eastAsia="en-US"/>
        </w:rPr>
        <w:id w:val="1932236557"/>
        <w:docPartObj>
          <w:docPartGallery w:val="Cover Pages"/>
          <w:docPartUnique/>
        </w:docPartObj>
      </w:sdtPr>
      <w:sdtEndPr>
        <w:rPr>
          <w:rFonts w:ascii="Arial" w:hAnsi="Arial" w:cs="Arial"/>
          <w:b w:val="0"/>
          <w:sz w:val="15"/>
          <w:szCs w:val="15"/>
          <w:lang w:eastAsia="nl-NL"/>
        </w:rPr>
      </w:sdtEndPr>
      <w:sdtContent>
        <w:p w14:paraId="061FC130" w14:textId="0AF5C376" w:rsidR="001203AB" w:rsidRPr="001203AB" w:rsidRDefault="0054430F" w:rsidP="001203AB">
          <w:pPr>
            <w:pStyle w:val="p1"/>
            <w:spacing w:line="280" w:lineRule="atLeast"/>
            <w:rPr>
              <w:sz w:val="48"/>
              <w:szCs w:val="48"/>
            </w:rPr>
          </w:pPr>
          <w:r>
            <w:rPr>
              <w:b/>
              <w:bCs/>
              <w:sz w:val="48"/>
              <w:szCs w:val="48"/>
            </w:rPr>
            <w:t xml:space="preserve">Veranderingen </w:t>
          </w:r>
          <w:r w:rsidR="00FD1616">
            <w:rPr>
              <w:b/>
              <w:bCs/>
              <w:sz w:val="48"/>
              <w:szCs w:val="48"/>
            </w:rPr>
            <w:t>opvang</w:t>
          </w:r>
        </w:p>
        <w:p w14:paraId="0B42FFE5" w14:textId="77777777" w:rsidR="001203AB" w:rsidRPr="001203AB" w:rsidRDefault="001203AB" w:rsidP="001203AB">
          <w:pPr>
            <w:pStyle w:val="p1"/>
            <w:spacing w:line="280" w:lineRule="atLeast"/>
            <w:rPr>
              <w:sz w:val="20"/>
              <w:szCs w:val="20"/>
            </w:rPr>
          </w:pPr>
        </w:p>
        <w:p w14:paraId="42FE2FCE" w14:textId="401E3CAC" w:rsidR="00706B2A" w:rsidRPr="00706B2A" w:rsidRDefault="00D268E4" w:rsidP="00706B2A">
          <w:pPr>
            <w:pStyle w:val="p1"/>
            <w:spacing w:line="280" w:lineRule="atLeast"/>
            <w:rPr>
              <w:color w:val="008DC0"/>
              <w:sz w:val="20"/>
              <w:szCs w:val="20"/>
            </w:rPr>
          </w:pPr>
          <w:r>
            <w:rPr>
              <w:b/>
              <w:bCs/>
              <w:color w:val="008DC0"/>
              <w:sz w:val="20"/>
              <w:szCs w:val="20"/>
            </w:rPr>
            <w:t>Uitbreiden dagopvang</w:t>
          </w:r>
        </w:p>
        <w:p w14:paraId="52579502" w14:textId="115DE30C" w:rsidR="00B9602B" w:rsidRDefault="00946AD2" w:rsidP="007212BF">
          <w:pPr>
            <w:pStyle w:val="p1"/>
            <w:spacing w:line="280" w:lineRule="atLeast"/>
            <w:rPr>
              <w:color w:val="auto"/>
              <w:sz w:val="20"/>
              <w:szCs w:val="20"/>
            </w:rPr>
          </w:pPr>
          <w:r>
            <w:rPr>
              <w:color w:val="auto"/>
              <w:sz w:val="20"/>
              <w:szCs w:val="20"/>
            </w:rPr>
            <w:t>Er is steeds meer vraag</w:t>
          </w:r>
          <w:r w:rsidR="007212BF" w:rsidRPr="007212BF">
            <w:rPr>
              <w:color w:val="auto"/>
              <w:sz w:val="20"/>
              <w:szCs w:val="20"/>
            </w:rPr>
            <w:t xml:space="preserve"> naar kinderopvang. Ook bij kindercentrum Kris Kras is de vraag groter dan ons aanbod. Kris Kras gaat daarom een e</w:t>
          </w:r>
          <w:r>
            <w:rPr>
              <w:color w:val="auto"/>
              <w:sz w:val="20"/>
              <w:szCs w:val="20"/>
            </w:rPr>
            <w:t>xtra babygroep openen, wij zijn voornemens</w:t>
          </w:r>
          <w:r w:rsidR="007212BF" w:rsidRPr="007212BF">
            <w:rPr>
              <w:color w:val="auto"/>
              <w:sz w:val="20"/>
              <w:szCs w:val="20"/>
            </w:rPr>
            <w:t xml:space="preserve"> 1 januari</w:t>
          </w:r>
          <w:r>
            <w:rPr>
              <w:color w:val="auto"/>
              <w:sz w:val="20"/>
              <w:szCs w:val="20"/>
            </w:rPr>
            <w:t xml:space="preserve"> 2019</w:t>
          </w:r>
          <w:r w:rsidR="007212BF" w:rsidRPr="007212BF">
            <w:rPr>
              <w:color w:val="auto"/>
              <w:sz w:val="20"/>
              <w:szCs w:val="20"/>
            </w:rPr>
            <w:t xml:space="preserve"> te starten. </w:t>
          </w:r>
          <w:r w:rsidR="000B130B">
            <w:rPr>
              <w:color w:val="auto"/>
              <w:sz w:val="20"/>
              <w:szCs w:val="20"/>
            </w:rPr>
            <w:t xml:space="preserve">Dit is o.a. afhankelijk van de voortgang van de wettelijke procedures. </w:t>
          </w:r>
        </w:p>
        <w:p w14:paraId="6B64D507" w14:textId="0AB8A55D" w:rsidR="007212BF" w:rsidRPr="007212BF" w:rsidRDefault="00946AD2" w:rsidP="007212BF">
          <w:pPr>
            <w:pStyle w:val="p1"/>
            <w:spacing w:line="280" w:lineRule="atLeast"/>
            <w:rPr>
              <w:color w:val="auto"/>
              <w:sz w:val="20"/>
              <w:szCs w:val="20"/>
            </w:rPr>
          </w:pPr>
          <w:r>
            <w:rPr>
              <w:color w:val="auto"/>
              <w:sz w:val="20"/>
              <w:szCs w:val="20"/>
            </w:rPr>
            <w:t xml:space="preserve">Met de komst van de nieuwe groep </w:t>
          </w:r>
          <w:r w:rsidR="000B130B">
            <w:rPr>
              <w:color w:val="auto"/>
              <w:sz w:val="20"/>
              <w:szCs w:val="20"/>
            </w:rPr>
            <w:t xml:space="preserve">mochten we </w:t>
          </w:r>
          <w:r>
            <w:rPr>
              <w:color w:val="auto"/>
              <w:sz w:val="20"/>
              <w:szCs w:val="20"/>
            </w:rPr>
            <w:t xml:space="preserve">op zoek naar een nieuwe naam. </w:t>
          </w:r>
          <w:r w:rsidR="000B130B">
            <w:rPr>
              <w:color w:val="auto"/>
              <w:sz w:val="20"/>
              <w:szCs w:val="20"/>
            </w:rPr>
            <w:t>De nieuwe naam wordt;</w:t>
          </w:r>
          <w:r>
            <w:rPr>
              <w:color w:val="auto"/>
              <w:sz w:val="20"/>
              <w:szCs w:val="20"/>
            </w:rPr>
            <w:t xml:space="preserve"> </w:t>
          </w:r>
          <w:r w:rsidRPr="000B130B">
            <w:rPr>
              <w:i/>
              <w:color w:val="auto"/>
              <w:sz w:val="20"/>
              <w:szCs w:val="20"/>
            </w:rPr>
            <w:t>Schapen</w:t>
          </w:r>
          <w:r>
            <w:rPr>
              <w:color w:val="auto"/>
              <w:sz w:val="20"/>
              <w:szCs w:val="20"/>
            </w:rPr>
            <w:t>. Ook d</w:t>
          </w:r>
          <w:r w:rsidR="000B130B">
            <w:rPr>
              <w:color w:val="auto"/>
              <w:sz w:val="20"/>
              <w:szCs w:val="20"/>
            </w:rPr>
            <w:t xml:space="preserve">e andere </w:t>
          </w:r>
          <w:r w:rsidR="00FD1616">
            <w:rPr>
              <w:color w:val="auto"/>
              <w:sz w:val="20"/>
              <w:szCs w:val="20"/>
            </w:rPr>
            <w:t>na</w:t>
          </w:r>
          <w:r>
            <w:rPr>
              <w:color w:val="auto"/>
              <w:sz w:val="20"/>
              <w:szCs w:val="20"/>
            </w:rPr>
            <w:t>m</w:t>
          </w:r>
          <w:r w:rsidR="00FD1616">
            <w:rPr>
              <w:color w:val="auto"/>
              <w:sz w:val="20"/>
              <w:szCs w:val="20"/>
            </w:rPr>
            <w:t>en passen we iets aan, namelijk</w:t>
          </w:r>
          <w:r>
            <w:rPr>
              <w:color w:val="auto"/>
              <w:sz w:val="20"/>
              <w:szCs w:val="20"/>
            </w:rPr>
            <w:t xml:space="preserve">; </w:t>
          </w:r>
          <w:r w:rsidRPr="000B130B">
            <w:rPr>
              <w:i/>
              <w:color w:val="auto"/>
              <w:sz w:val="20"/>
              <w:szCs w:val="20"/>
            </w:rPr>
            <w:t>Kikkers, Eenden en Vissen</w:t>
          </w:r>
        </w:p>
        <w:p w14:paraId="4C47F5D8" w14:textId="77777777" w:rsidR="00706B2A" w:rsidRDefault="00706B2A" w:rsidP="001203AB">
          <w:pPr>
            <w:pStyle w:val="p1"/>
            <w:spacing w:line="280" w:lineRule="atLeast"/>
            <w:rPr>
              <w:b/>
              <w:bCs/>
              <w:sz w:val="20"/>
              <w:szCs w:val="20"/>
            </w:rPr>
          </w:pPr>
        </w:p>
        <w:p w14:paraId="245FA32C" w14:textId="28873B60" w:rsidR="001203AB" w:rsidRPr="001203AB" w:rsidRDefault="003D767B" w:rsidP="001203AB">
          <w:pPr>
            <w:pStyle w:val="p1"/>
            <w:spacing w:line="280" w:lineRule="atLeast"/>
            <w:rPr>
              <w:sz w:val="20"/>
              <w:szCs w:val="20"/>
            </w:rPr>
          </w:pPr>
          <w:r>
            <w:rPr>
              <w:b/>
              <w:bCs/>
              <w:sz w:val="20"/>
              <w:szCs w:val="20"/>
            </w:rPr>
            <w:t>Nieuwe locatie peuteropvang</w:t>
          </w:r>
        </w:p>
        <w:p w14:paraId="1FD22D7A" w14:textId="648D66FC" w:rsidR="003D767B" w:rsidRDefault="003D767B" w:rsidP="003D767B">
          <w:pPr>
            <w:pStyle w:val="p3"/>
            <w:spacing w:line="280" w:lineRule="atLeast"/>
            <w:rPr>
              <w:color w:val="auto"/>
              <w:sz w:val="20"/>
              <w:szCs w:val="20"/>
            </w:rPr>
          </w:pPr>
          <w:r w:rsidRPr="003D767B">
            <w:rPr>
              <w:color w:val="auto"/>
              <w:sz w:val="20"/>
              <w:szCs w:val="20"/>
            </w:rPr>
            <w:t xml:space="preserve">Om de uitbreiding aan de Prinsenlaan te kunnen realiseren is, in </w:t>
          </w:r>
          <w:proofErr w:type="gramStart"/>
          <w:r w:rsidRPr="003D767B">
            <w:rPr>
              <w:color w:val="auto"/>
              <w:sz w:val="20"/>
              <w:szCs w:val="20"/>
            </w:rPr>
            <w:t>overleg  met</w:t>
          </w:r>
          <w:proofErr w:type="gramEnd"/>
          <w:r w:rsidRPr="003D767B">
            <w:rPr>
              <w:color w:val="auto"/>
              <w:sz w:val="20"/>
              <w:szCs w:val="20"/>
            </w:rPr>
            <w:t xml:space="preserve"> de directie en oudercommissie, besloten om de peuteropvang op een ande</w:t>
          </w:r>
          <w:r w:rsidR="00946AD2">
            <w:rPr>
              <w:color w:val="auto"/>
              <w:sz w:val="20"/>
              <w:szCs w:val="20"/>
            </w:rPr>
            <w:t xml:space="preserve">re locatie onder te brengen. </w:t>
          </w:r>
          <w:r w:rsidR="000B130B">
            <w:rPr>
              <w:color w:val="auto"/>
              <w:sz w:val="20"/>
              <w:szCs w:val="20"/>
            </w:rPr>
            <w:t xml:space="preserve">Peuteropvang </w:t>
          </w:r>
          <w:r w:rsidRPr="003D767B">
            <w:rPr>
              <w:color w:val="auto"/>
              <w:sz w:val="20"/>
              <w:szCs w:val="20"/>
            </w:rPr>
            <w:t xml:space="preserve">Kwetternest verhuisd </w:t>
          </w:r>
          <w:r>
            <w:rPr>
              <w:color w:val="auto"/>
              <w:sz w:val="20"/>
              <w:szCs w:val="20"/>
            </w:rPr>
            <w:t xml:space="preserve">daarom </w:t>
          </w:r>
          <w:r w:rsidR="00F02FA3">
            <w:rPr>
              <w:color w:val="auto"/>
              <w:sz w:val="20"/>
              <w:szCs w:val="20"/>
            </w:rPr>
            <w:t>per 5</w:t>
          </w:r>
          <w:r w:rsidRPr="003D767B">
            <w:rPr>
              <w:color w:val="auto"/>
              <w:sz w:val="20"/>
              <w:szCs w:val="20"/>
            </w:rPr>
            <w:t xml:space="preserve"> november naar hetzelfde adres als </w:t>
          </w:r>
          <w:r>
            <w:rPr>
              <w:color w:val="auto"/>
              <w:sz w:val="20"/>
              <w:szCs w:val="20"/>
            </w:rPr>
            <w:t xml:space="preserve">BSO </w:t>
          </w:r>
          <w:proofErr w:type="spellStart"/>
          <w:r>
            <w:rPr>
              <w:color w:val="auto"/>
              <w:sz w:val="20"/>
              <w:szCs w:val="20"/>
            </w:rPr>
            <w:t>KwestKids</w:t>
          </w:r>
          <w:proofErr w:type="spellEnd"/>
          <w:r>
            <w:rPr>
              <w:color w:val="auto"/>
              <w:sz w:val="20"/>
              <w:szCs w:val="20"/>
            </w:rPr>
            <w:t xml:space="preserve"> Maasdijk</w:t>
          </w:r>
          <w:r w:rsidRPr="003D767B">
            <w:rPr>
              <w:color w:val="auto"/>
              <w:sz w:val="20"/>
              <w:szCs w:val="20"/>
            </w:rPr>
            <w:t xml:space="preserve"> en gaat dus ook samenwonen met basisschool Aventurijn. </w:t>
          </w:r>
          <w:r>
            <w:rPr>
              <w:color w:val="auto"/>
              <w:sz w:val="20"/>
              <w:szCs w:val="20"/>
            </w:rPr>
            <w:t>De open</w:t>
          </w:r>
          <w:r w:rsidR="00357E03">
            <w:rPr>
              <w:color w:val="auto"/>
              <w:sz w:val="20"/>
              <w:szCs w:val="20"/>
            </w:rPr>
            <w:t xml:space="preserve">ingstijden blijven ongewijzigd en ook René en Diane verhuizen gewoon mee. </w:t>
          </w:r>
        </w:p>
        <w:p w14:paraId="26DC0632" w14:textId="77777777" w:rsidR="003D767B" w:rsidRDefault="003D767B" w:rsidP="003D767B">
          <w:pPr>
            <w:pStyle w:val="p3"/>
            <w:spacing w:line="280" w:lineRule="atLeast"/>
            <w:rPr>
              <w:color w:val="auto"/>
              <w:sz w:val="20"/>
              <w:szCs w:val="20"/>
            </w:rPr>
          </w:pPr>
        </w:p>
        <w:p w14:paraId="61E663E9" w14:textId="0B3258AE" w:rsidR="003D767B" w:rsidRDefault="003D767B" w:rsidP="003D767B">
          <w:pPr>
            <w:pStyle w:val="p3"/>
            <w:spacing w:line="280" w:lineRule="atLeast"/>
            <w:rPr>
              <w:color w:val="auto"/>
              <w:sz w:val="20"/>
              <w:szCs w:val="20"/>
            </w:rPr>
          </w:pPr>
          <w:r>
            <w:rPr>
              <w:color w:val="auto"/>
              <w:sz w:val="20"/>
              <w:szCs w:val="20"/>
            </w:rPr>
            <w:t xml:space="preserve">Naast het kleuterlokaal wordt een mooie nieuwe ruimte ingericht voor zowel de gesubsidieerde als verlengde peuteropvang. </w:t>
          </w:r>
          <w:r w:rsidR="00357E03">
            <w:rPr>
              <w:color w:val="auto"/>
              <w:sz w:val="20"/>
              <w:szCs w:val="20"/>
            </w:rPr>
            <w:t xml:space="preserve">Brengen en halen mag via de kleuteringang. </w:t>
          </w:r>
          <w:r>
            <w:rPr>
              <w:color w:val="auto"/>
              <w:sz w:val="20"/>
              <w:szCs w:val="20"/>
            </w:rPr>
            <w:t xml:space="preserve">Daarnaast </w:t>
          </w:r>
          <w:r w:rsidRPr="003D767B">
            <w:rPr>
              <w:color w:val="auto"/>
              <w:sz w:val="20"/>
              <w:szCs w:val="20"/>
            </w:rPr>
            <w:t>mogen</w:t>
          </w:r>
          <w:r w:rsidR="00B9602B">
            <w:rPr>
              <w:color w:val="auto"/>
              <w:sz w:val="20"/>
              <w:szCs w:val="20"/>
            </w:rPr>
            <w:t xml:space="preserve"> wij </w:t>
          </w:r>
          <w:r w:rsidRPr="003D767B">
            <w:rPr>
              <w:color w:val="auto"/>
              <w:sz w:val="20"/>
              <w:szCs w:val="20"/>
            </w:rPr>
            <w:t xml:space="preserve">gebruik </w:t>
          </w:r>
          <w:r>
            <w:rPr>
              <w:color w:val="auto"/>
              <w:sz w:val="20"/>
              <w:szCs w:val="20"/>
            </w:rPr>
            <w:t xml:space="preserve">maken van de </w:t>
          </w:r>
          <w:r w:rsidRPr="003D767B">
            <w:rPr>
              <w:color w:val="auto"/>
              <w:sz w:val="20"/>
              <w:szCs w:val="20"/>
            </w:rPr>
            <w:t xml:space="preserve">buitenspeelplaats </w:t>
          </w:r>
          <w:r>
            <w:rPr>
              <w:color w:val="auto"/>
              <w:sz w:val="20"/>
              <w:szCs w:val="20"/>
            </w:rPr>
            <w:t xml:space="preserve">van de kleuters </w:t>
          </w:r>
          <w:r w:rsidRPr="003D767B">
            <w:rPr>
              <w:color w:val="auto"/>
              <w:sz w:val="20"/>
              <w:szCs w:val="20"/>
            </w:rPr>
            <w:t xml:space="preserve">en </w:t>
          </w:r>
          <w:r>
            <w:rPr>
              <w:color w:val="auto"/>
              <w:sz w:val="20"/>
              <w:szCs w:val="20"/>
            </w:rPr>
            <w:t xml:space="preserve">de </w:t>
          </w:r>
          <w:r w:rsidRPr="003D767B">
            <w:rPr>
              <w:color w:val="auto"/>
              <w:sz w:val="20"/>
              <w:szCs w:val="20"/>
            </w:rPr>
            <w:t>gymzaal</w:t>
          </w:r>
          <w:r>
            <w:rPr>
              <w:color w:val="auto"/>
              <w:sz w:val="20"/>
              <w:szCs w:val="20"/>
            </w:rPr>
            <w:t>. S</w:t>
          </w:r>
          <w:r w:rsidRPr="003D767B">
            <w:rPr>
              <w:color w:val="auto"/>
              <w:sz w:val="20"/>
              <w:szCs w:val="20"/>
            </w:rPr>
            <w:t xml:space="preserve">amen met basisschool Aventurijn </w:t>
          </w:r>
          <w:r>
            <w:rPr>
              <w:color w:val="auto"/>
              <w:sz w:val="20"/>
              <w:szCs w:val="20"/>
            </w:rPr>
            <w:t xml:space="preserve">zien wij </w:t>
          </w:r>
          <w:r w:rsidR="00B9602B">
            <w:rPr>
              <w:color w:val="auto"/>
              <w:sz w:val="20"/>
              <w:szCs w:val="20"/>
            </w:rPr>
            <w:t>kansen</w:t>
          </w:r>
          <w:r w:rsidRPr="003D767B">
            <w:rPr>
              <w:color w:val="auto"/>
              <w:sz w:val="20"/>
              <w:szCs w:val="20"/>
            </w:rPr>
            <w:t xml:space="preserve"> om in de toekomst </w:t>
          </w:r>
          <w:r w:rsidR="00B9602B">
            <w:rPr>
              <w:color w:val="auto"/>
              <w:sz w:val="20"/>
              <w:szCs w:val="20"/>
            </w:rPr>
            <w:t xml:space="preserve">ook gezamenlijke </w:t>
          </w:r>
          <w:r w:rsidRPr="003D767B">
            <w:rPr>
              <w:color w:val="auto"/>
              <w:sz w:val="20"/>
              <w:szCs w:val="20"/>
            </w:rPr>
            <w:t xml:space="preserve">activiteiten te </w:t>
          </w:r>
          <w:r w:rsidR="00B9602B">
            <w:rPr>
              <w:color w:val="auto"/>
              <w:sz w:val="20"/>
              <w:szCs w:val="20"/>
            </w:rPr>
            <w:t>organiseren</w:t>
          </w:r>
          <w:r w:rsidRPr="003D767B">
            <w:rPr>
              <w:color w:val="auto"/>
              <w:sz w:val="20"/>
              <w:szCs w:val="20"/>
            </w:rPr>
            <w:t>.</w:t>
          </w:r>
        </w:p>
        <w:p w14:paraId="140F842B" w14:textId="77777777" w:rsidR="001203AB" w:rsidRPr="001203AB" w:rsidRDefault="001203AB" w:rsidP="001203AB">
          <w:pPr>
            <w:pStyle w:val="p3"/>
            <w:spacing w:line="280" w:lineRule="atLeast"/>
            <w:rPr>
              <w:sz w:val="20"/>
              <w:szCs w:val="20"/>
            </w:rPr>
          </w:pPr>
        </w:p>
        <w:p w14:paraId="324E13EE" w14:textId="233FAE5F" w:rsidR="001203AB" w:rsidRPr="00706B2A" w:rsidRDefault="00B9602B" w:rsidP="001203AB">
          <w:pPr>
            <w:pStyle w:val="p1"/>
            <w:spacing w:line="280" w:lineRule="atLeast"/>
            <w:rPr>
              <w:color w:val="008DC0"/>
              <w:sz w:val="20"/>
              <w:szCs w:val="20"/>
            </w:rPr>
          </w:pPr>
          <w:r>
            <w:rPr>
              <w:b/>
              <w:bCs/>
              <w:color w:val="008DC0"/>
              <w:sz w:val="20"/>
              <w:szCs w:val="20"/>
            </w:rPr>
            <w:t>Kinderopvangtoeslag</w:t>
          </w:r>
        </w:p>
        <w:p w14:paraId="5C75CEB9" w14:textId="7B801363" w:rsidR="001203AB" w:rsidRPr="00946AD2" w:rsidRDefault="00B9602B" w:rsidP="001203AB">
          <w:pPr>
            <w:pStyle w:val="p2"/>
            <w:spacing w:line="280" w:lineRule="atLeast"/>
            <w:rPr>
              <w:sz w:val="20"/>
              <w:szCs w:val="20"/>
            </w:rPr>
          </w:pPr>
          <w:r w:rsidRPr="00946AD2">
            <w:rPr>
              <w:sz w:val="20"/>
              <w:szCs w:val="20"/>
            </w:rPr>
            <w:t xml:space="preserve">Voor ouders met verlengde peuteropvang is het belangrijk om </w:t>
          </w:r>
          <w:r w:rsidR="00BD36AF" w:rsidRPr="00946AD2">
            <w:rPr>
              <w:sz w:val="20"/>
              <w:szCs w:val="20"/>
            </w:rPr>
            <w:t>te weten dat het LRK-</w:t>
          </w:r>
          <w:r w:rsidRPr="00946AD2">
            <w:rPr>
              <w:sz w:val="20"/>
              <w:szCs w:val="20"/>
            </w:rPr>
            <w:t xml:space="preserve">nummer gaat wijzigen. </w:t>
          </w:r>
          <w:r w:rsidR="00BD36AF" w:rsidRPr="00946AD2">
            <w:rPr>
              <w:sz w:val="20"/>
              <w:szCs w:val="20"/>
            </w:rPr>
            <w:t xml:space="preserve">U ontvangt van ons </w:t>
          </w:r>
          <w:r w:rsidR="00F02FA3" w:rsidRPr="00946AD2">
            <w:rPr>
              <w:sz w:val="20"/>
              <w:szCs w:val="20"/>
            </w:rPr>
            <w:t xml:space="preserve">t.z.t. </w:t>
          </w:r>
          <w:r w:rsidR="00BD36AF" w:rsidRPr="00946AD2">
            <w:rPr>
              <w:sz w:val="20"/>
              <w:szCs w:val="20"/>
            </w:rPr>
            <w:t>een nieuwe plaatsingsovereenkomst met daarop het LRK-nummer</w:t>
          </w:r>
          <w:r w:rsidR="00357E03" w:rsidRPr="00946AD2">
            <w:rPr>
              <w:sz w:val="20"/>
              <w:szCs w:val="20"/>
            </w:rPr>
            <w:t>, de locatienaam</w:t>
          </w:r>
          <w:r w:rsidR="00F02FA3" w:rsidRPr="00946AD2">
            <w:rPr>
              <w:sz w:val="20"/>
              <w:szCs w:val="20"/>
            </w:rPr>
            <w:t xml:space="preserve"> en de ingangsdatum. </w:t>
          </w:r>
          <w:r w:rsidR="00357E03" w:rsidRPr="00946AD2">
            <w:rPr>
              <w:sz w:val="20"/>
              <w:szCs w:val="20"/>
            </w:rPr>
            <w:t>Hiermee kunt u een wijziging doorgeven bij de belastingdienst i.v.m. uw kinderopvangtoeslag.</w:t>
          </w:r>
        </w:p>
        <w:p w14:paraId="57EC6B07" w14:textId="77777777" w:rsidR="00D268E4" w:rsidRPr="00946AD2" w:rsidRDefault="00D268E4" w:rsidP="001203AB">
          <w:pPr>
            <w:pStyle w:val="p2"/>
            <w:spacing w:line="280" w:lineRule="atLeast"/>
            <w:rPr>
              <w:sz w:val="20"/>
              <w:szCs w:val="20"/>
            </w:rPr>
          </w:pPr>
        </w:p>
        <w:p w14:paraId="0519CEE3" w14:textId="498F80AD" w:rsidR="00B9602B" w:rsidRPr="001203AB" w:rsidRDefault="00357E03" w:rsidP="00B9602B">
          <w:pPr>
            <w:pStyle w:val="p1"/>
            <w:spacing w:line="280" w:lineRule="atLeast"/>
            <w:rPr>
              <w:sz w:val="20"/>
              <w:szCs w:val="20"/>
            </w:rPr>
          </w:pPr>
          <w:r>
            <w:rPr>
              <w:b/>
              <w:bCs/>
              <w:sz w:val="20"/>
              <w:szCs w:val="20"/>
            </w:rPr>
            <w:t>Nieuwe groep bewonderen</w:t>
          </w:r>
        </w:p>
        <w:p w14:paraId="23D2BF17" w14:textId="608F2BFA" w:rsidR="00D268E4" w:rsidRDefault="00357E03" w:rsidP="00B9602B">
          <w:pPr>
            <w:pStyle w:val="p2"/>
            <w:spacing w:line="280" w:lineRule="atLeast"/>
            <w:rPr>
              <w:sz w:val="20"/>
              <w:szCs w:val="20"/>
            </w:rPr>
          </w:pPr>
          <w:r w:rsidRPr="00357E03">
            <w:rPr>
              <w:sz w:val="20"/>
              <w:szCs w:val="20"/>
            </w:rPr>
            <w:t>Wij willen u u</w:t>
          </w:r>
          <w:r>
            <w:rPr>
              <w:sz w:val="20"/>
              <w:szCs w:val="20"/>
            </w:rPr>
            <w:t xml:space="preserve">itnodigen om op </w:t>
          </w:r>
          <w:r w:rsidRPr="00357E03">
            <w:rPr>
              <w:b/>
              <w:sz w:val="20"/>
              <w:szCs w:val="20"/>
            </w:rPr>
            <w:t xml:space="preserve">donderdagmiddag 1 </w:t>
          </w:r>
          <w:proofErr w:type="gramStart"/>
          <w:r w:rsidRPr="00357E03">
            <w:rPr>
              <w:b/>
              <w:sz w:val="20"/>
              <w:szCs w:val="20"/>
            </w:rPr>
            <w:t>november  tussen</w:t>
          </w:r>
          <w:proofErr w:type="gramEnd"/>
          <w:r w:rsidRPr="00357E03">
            <w:rPr>
              <w:b/>
              <w:sz w:val="20"/>
              <w:szCs w:val="20"/>
            </w:rPr>
            <w:t xml:space="preserve"> 14.45-15.45 uur</w:t>
          </w:r>
          <w:r w:rsidRPr="00357E03">
            <w:rPr>
              <w:sz w:val="20"/>
              <w:szCs w:val="20"/>
            </w:rPr>
            <w:t xml:space="preserve"> een kijkje te komen nemen in </w:t>
          </w:r>
          <w:r>
            <w:rPr>
              <w:sz w:val="20"/>
              <w:szCs w:val="20"/>
            </w:rPr>
            <w:t>onze nieuwe gr</w:t>
          </w:r>
          <w:r w:rsidR="00F624DD">
            <w:rPr>
              <w:sz w:val="20"/>
              <w:szCs w:val="20"/>
            </w:rPr>
            <w:t>oep. Het adres is Tuindersweg 52</w:t>
          </w:r>
          <w:bookmarkStart w:id="0" w:name="_GoBack"/>
          <w:bookmarkEnd w:id="0"/>
          <w:r>
            <w:rPr>
              <w:sz w:val="20"/>
              <w:szCs w:val="20"/>
            </w:rPr>
            <w:t xml:space="preserve">. </w:t>
          </w:r>
        </w:p>
        <w:p w14:paraId="6794AF82" w14:textId="15893F20" w:rsidR="00770C25" w:rsidRDefault="00546DD5" w:rsidP="0054430F">
          <w:pPr>
            <w:pStyle w:val="p2"/>
            <w:spacing w:line="280" w:lineRule="atLeast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01E3C3B7" wp14:editId="4FC3BF11">
                    <wp:simplePos x="0" y="0"/>
                    <wp:positionH relativeFrom="page">
                      <wp:posOffset>2229062</wp:posOffset>
                    </wp:positionH>
                    <wp:positionV relativeFrom="page">
                      <wp:posOffset>1008380</wp:posOffset>
                    </wp:positionV>
                    <wp:extent cx="5864400" cy="799200"/>
                    <wp:effectExtent l="0" t="0" r="3175" b="13970"/>
                    <wp:wrapNone/>
                    <wp:docPr id="3" name="Tekstvak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864400" cy="799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Theme="minorHAnsi" w:hAnsiTheme="minorHAnsi" w:cstheme="minorBidi"/>
                                    <w:b w:val="0"/>
                                    <w:color w:val="auto"/>
                                  </w:rPr>
                                  <w:id w:val="379514518"/>
                                  <w:docPartObj>
                                    <w:docPartGallery w:val="Cover Pages"/>
                                    <w:docPartUnique/>
                                  </w:docPartObj>
                                </w:sdtPr>
                                <w:sdtEndPr/>
                                <w:sdtContent>
                                  <w:p w14:paraId="7D625315" w14:textId="33FF695B" w:rsidR="00967E43" w:rsidRPr="00E36F23" w:rsidRDefault="00967E43" w:rsidP="00967E43">
                                    <w:pPr>
                                      <w:pStyle w:val="datum"/>
                                      <w:rPr>
                                        <w:color w:val="008DC0"/>
                                        <w:sz w:val="106"/>
                                        <w:szCs w:val="106"/>
                                      </w:rPr>
                                    </w:pPr>
                                    <w:r w:rsidRPr="00E36F23">
                                      <w:rPr>
                                        <w:color w:val="008DC0"/>
                                        <w:sz w:val="106"/>
                                        <w:szCs w:val="106"/>
                                      </w:rPr>
                                      <w:t>K</w:t>
                                    </w:r>
                                    <w:r w:rsidR="00D268E4">
                                      <w:rPr>
                                        <w:color w:val="008DC0"/>
                                        <w:sz w:val="106"/>
                                        <w:szCs w:val="106"/>
                                      </w:rPr>
                                      <w:t>ris Kras</w:t>
                                    </w:r>
                                  </w:p>
                                  <w:p w14:paraId="401A49C2" w14:textId="77777777" w:rsidR="00967E43" w:rsidRDefault="00F624DD" w:rsidP="00967E43"/>
                                </w:sdtContent>
                              </w:sdt>
                              <w:p w14:paraId="378418C9" w14:textId="77777777" w:rsidR="00967E43" w:rsidRDefault="00967E43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1E3C3B7" id="_x0000_t202" coordsize="21600,21600" o:spt="202" path="m,l,21600r21600,l21600,xe">
                    <v:stroke joinstyle="miter"/>
                    <v:path gradientshapeok="t" o:connecttype="rect"/>
                  </v:shapetype>
                  <v:shape id="Tekstvak 3" o:spid="_x0000_s1026" type="#_x0000_t202" style="position:absolute;margin-left:175.5pt;margin-top:79.4pt;width:461.75pt;height:62.9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" filled="f" stroked="f">
                    <v:textbox inset="0,0,0,0">
                      <w:txbxContent>
                        <w:sdt>
                          <w:sdtPr>
                            <w:rPr>
                              <w:rFonts w:asciiTheme="minorHAnsi" w:hAnsiTheme="minorHAnsi" w:cstheme="minorBidi"/>
                              <w:b w:val="0"/>
                              <w:color w:val="auto"/>
                            </w:rPr>
                            <w:id w:val="379514518"/>
                            <w:docPartObj>
                              <w:docPartGallery w:val="Cover Pages"/>
                              <w:docPartUnique/>
                            </w:docPartObj>
                          </w:sdtPr>
                          <w:sdtEndPr/>
                          <w:sdtContent>
                            <w:p w14:paraId="7D625315" w14:textId="33FF695B" w:rsidR="00967E43" w:rsidRPr="00E36F23" w:rsidRDefault="00967E43" w:rsidP="00967E43">
                              <w:pPr>
                                <w:pStyle w:val="datum"/>
                                <w:rPr>
                                  <w:color w:val="008DC0"/>
                                  <w:sz w:val="106"/>
                                  <w:szCs w:val="106"/>
                                </w:rPr>
                              </w:pPr>
                              <w:r w:rsidRPr="00E36F23">
                                <w:rPr>
                                  <w:color w:val="008DC0"/>
                                  <w:sz w:val="106"/>
                                  <w:szCs w:val="106"/>
                                </w:rPr>
                                <w:t>K</w:t>
                              </w:r>
                              <w:r w:rsidR="00D268E4">
                                <w:rPr>
                                  <w:color w:val="008DC0"/>
                                  <w:sz w:val="106"/>
                                  <w:szCs w:val="106"/>
                                </w:rPr>
                                <w:t>ris Kras</w:t>
                              </w:r>
                            </w:p>
                            <w:p w14:paraId="401A49C2" w14:textId="77777777" w:rsidR="00967E43" w:rsidRDefault="00F624DD" w:rsidP="00967E43"/>
                          </w:sdtContent>
                        </w:sdt>
                        <w:p w14:paraId="378418C9" w14:textId="77777777" w:rsidR="00967E43" w:rsidRDefault="00967E43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967E43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736AAC18" wp14:editId="17172846">
                    <wp:simplePos x="0" y="0"/>
                    <wp:positionH relativeFrom="page">
                      <wp:posOffset>5814695</wp:posOffset>
                    </wp:positionH>
                    <wp:positionV relativeFrom="page">
                      <wp:posOffset>1962150</wp:posOffset>
                    </wp:positionV>
                    <wp:extent cx="1447200" cy="216000"/>
                    <wp:effectExtent l="0" t="0" r="635" b="12700"/>
                    <wp:wrapNone/>
                    <wp:docPr id="4" name="Tekstvak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447200" cy="216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Theme="minorHAnsi" w:hAnsiTheme="minorHAnsi" w:cstheme="minorBidi"/>
                                    <w:b w:val="0"/>
                                    <w:color w:val="auto"/>
                                  </w:rPr>
                                  <w:id w:val="1327940563"/>
                                  <w:docPartObj>
                                    <w:docPartGallery w:val="Cover Pages"/>
                                    <w:docPartUnique/>
                                  </w:docPartObj>
                                </w:sdtPr>
                                <w:sdtEndPr/>
                                <w:sdtContent>
                                  <w:p w14:paraId="41756E91" w14:textId="3A24E4CE" w:rsidR="00967E43" w:rsidRPr="00967E43" w:rsidRDefault="00D268E4" w:rsidP="00967E43">
                                    <w:pPr>
                                      <w:pStyle w:val="datum"/>
                                      <w:jc w:val="right"/>
                                      <w:rPr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  <w:t>september</w:t>
                                    </w:r>
                                    <w:proofErr w:type="gramEnd"/>
                                    <w:r w:rsidR="00967E43" w:rsidRPr="00967E43">
                                      <w:rPr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  <w:t xml:space="preserve"> 2018</w:t>
                                    </w:r>
                                  </w:p>
                                  <w:p w14:paraId="511F7622" w14:textId="77777777" w:rsidR="00967E43" w:rsidRDefault="00F624DD" w:rsidP="00967E43"/>
                                </w:sdtContent>
                              </w:sdt>
                              <w:p w14:paraId="3F03DECD" w14:textId="77777777" w:rsidR="00967E43" w:rsidRDefault="00967E43" w:rsidP="00967E43"/>
                            </w:txbxContent>
                          </wps:txbx>
                          <wps:bodyPr rot="0" spcFirstLastPara="0" vertOverflow="overflow" horzOverflow="overflow" vert="horz" wrap="square" lIns="0" tIns="0" rIns="540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36AAC18" id="Tekstvak 4" o:spid="_x0000_s1027" type="#_x0000_t202" style="position:absolute;margin-left:457.85pt;margin-top:154.5pt;width:113.95pt;height:17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" filled="f" stroked="f">
                    <v:textbox inset="0,0,1.5mm,0">
                      <w:txbxContent>
                        <w:sdt>
                          <w:sdtPr>
                            <w:rPr>
                              <w:rFonts w:asciiTheme="minorHAnsi" w:hAnsiTheme="minorHAnsi" w:cstheme="minorBidi"/>
                              <w:b w:val="0"/>
                              <w:color w:val="auto"/>
                            </w:rPr>
                            <w:id w:val="1327940563"/>
                            <w:docPartObj>
                              <w:docPartGallery w:val="Cover Pages"/>
                              <w:docPartUnique/>
                            </w:docPartObj>
                          </w:sdtPr>
                          <w:sdtEndPr/>
                          <w:sdtContent>
                            <w:p w14:paraId="41756E91" w14:textId="3A24E4CE" w:rsidR="00967E43" w:rsidRPr="00967E43" w:rsidRDefault="00D268E4" w:rsidP="00967E43">
                              <w:pPr>
                                <w:pStyle w:val="datum"/>
                                <w:jc w:val="right"/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>september</w:t>
                              </w:r>
                              <w:proofErr w:type="gramEnd"/>
                              <w:r w:rsidR="00967E43" w:rsidRPr="00967E43"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2018</w:t>
                              </w:r>
                            </w:p>
                            <w:p w14:paraId="511F7622" w14:textId="77777777" w:rsidR="00967E43" w:rsidRDefault="00F624DD" w:rsidP="00967E43"/>
                          </w:sdtContent>
                        </w:sdt>
                        <w:p w14:paraId="3F03DECD" w14:textId="77777777" w:rsidR="00967E43" w:rsidRDefault="00967E43" w:rsidP="00967E43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</w:sdtContent>
    </w:sdt>
    <w:sectPr w:rsidR="00770C25" w:rsidSect="001203AB">
      <w:headerReference w:type="first" r:id="rId7"/>
      <w:pgSz w:w="11900" w:h="16840"/>
      <w:pgMar w:top="3969" w:right="1843" w:bottom="1418" w:left="352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0740E0" w14:textId="77777777" w:rsidR="00671A8A" w:rsidRDefault="00671A8A" w:rsidP="00AB3078">
      <w:r>
        <w:separator/>
      </w:r>
    </w:p>
  </w:endnote>
  <w:endnote w:type="continuationSeparator" w:id="0">
    <w:p w14:paraId="3DB2BEDC" w14:textId="77777777" w:rsidR="00671A8A" w:rsidRDefault="00671A8A" w:rsidP="00AB30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FDC9CA" w14:textId="77777777" w:rsidR="00671A8A" w:rsidRDefault="00671A8A" w:rsidP="00AB3078">
      <w:r>
        <w:separator/>
      </w:r>
    </w:p>
  </w:footnote>
  <w:footnote w:type="continuationSeparator" w:id="0">
    <w:p w14:paraId="3C1DAC8E" w14:textId="77777777" w:rsidR="00671A8A" w:rsidRDefault="00671A8A" w:rsidP="00AB30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9E76D2" w14:textId="26F35EEB" w:rsidR="00AB3078" w:rsidRDefault="001203AB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58240" behindDoc="1" locked="0" layoutInCell="1" allowOverlap="1" wp14:anchorId="1E95DCC7" wp14:editId="18AD0B1E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0692000"/>
          <wp:effectExtent l="0" t="0" r="9525" b="1905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0C25"/>
    <w:rsid w:val="000B130B"/>
    <w:rsid w:val="001203AB"/>
    <w:rsid w:val="0016578C"/>
    <w:rsid w:val="001E6883"/>
    <w:rsid w:val="00225C8A"/>
    <w:rsid w:val="00227042"/>
    <w:rsid w:val="0026289D"/>
    <w:rsid w:val="002F285F"/>
    <w:rsid w:val="003011C9"/>
    <w:rsid w:val="00357E03"/>
    <w:rsid w:val="003D767B"/>
    <w:rsid w:val="0044401D"/>
    <w:rsid w:val="004B48F6"/>
    <w:rsid w:val="00501FA0"/>
    <w:rsid w:val="005340EA"/>
    <w:rsid w:val="0054430F"/>
    <w:rsid w:val="00546DD5"/>
    <w:rsid w:val="005D3C82"/>
    <w:rsid w:val="00600ABC"/>
    <w:rsid w:val="00600B0D"/>
    <w:rsid w:val="00663C80"/>
    <w:rsid w:val="00671A8A"/>
    <w:rsid w:val="006B2A61"/>
    <w:rsid w:val="006D06A5"/>
    <w:rsid w:val="006F5039"/>
    <w:rsid w:val="00706B2A"/>
    <w:rsid w:val="007212BF"/>
    <w:rsid w:val="00723C29"/>
    <w:rsid w:val="00770C25"/>
    <w:rsid w:val="007B696A"/>
    <w:rsid w:val="007D710F"/>
    <w:rsid w:val="007E2BAC"/>
    <w:rsid w:val="0085307D"/>
    <w:rsid w:val="00870AE0"/>
    <w:rsid w:val="008E12E9"/>
    <w:rsid w:val="00946AD2"/>
    <w:rsid w:val="00967E43"/>
    <w:rsid w:val="009F2470"/>
    <w:rsid w:val="00AB3078"/>
    <w:rsid w:val="00AF360E"/>
    <w:rsid w:val="00AF5376"/>
    <w:rsid w:val="00B14103"/>
    <w:rsid w:val="00B37808"/>
    <w:rsid w:val="00B54F99"/>
    <w:rsid w:val="00B9602B"/>
    <w:rsid w:val="00BD36AF"/>
    <w:rsid w:val="00BF40C4"/>
    <w:rsid w:val="00CD765B"/>
    <w:rsid w:val="00D268E4"/>
    <w:rsid w:val="00D57295"/>
    <w:rsid w:val="00D76191"/>
    <w:rsid w:val="00DD0F1B"/>
    <w:rsid w:val="00E03521"/>
    <w:rsid w:val="00E409B8"/>
    <w:rsid w:val="00F02FA3"/>
    <w:rsid w:val="00F110C9"/>
    <w:rsid w:val="00F606CF"/>
    <w:rsid w:val="00F624DD"/>
    <w:rsid w:val="00F7241E"/>
    <w:rsid w:val="00FD1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1C9A7855"/>
  <w14:defaultImageDpi w14:val="32767"/>
  <w15:docId w15:val="{54EE7D6C-CFEB-480E-AC17-D364AC6DE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967E43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link w:val="GeenafstandChar"/>
    <w:uiPriority w:val="1"/>
    <w:qFormat/>
    <w:rsid w:val="00770C25"/>
    <w:rPr>
      <w:rFonts w:eastAsiaTheme="minorEastAsia"/>
      <w:sz w:val="22"/>
      <w:szCs w:val="22"/>
      <w:lang w:val="en-US" w:eastAsia="zh-CN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770C25"/>
    <w:rPr>
      <w:rFonts w:eastAsiaTheme="minorEastAsia"/>
      <w:sz w:val="22"/>
      <w:szCs w:val="22"/>
      <w:lang w:val="en-US" w:eastAsia="zh-CN"/>
    </w:rPr>
  </w:style>
  <w:style w:type="paragraph" w:styleId="Koptekst">
    <w:name w:val="header"/>
    <w:basedOn w:val="Standaard"/>
    <w:link w:val="KoptekstChar"/>
    <w:uiPriority w:val="99"/>
    <w:unhideWhenUsed/>
    <w:rsid w:val="00AB3078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AB3078"/>
  </w:style>
  <w:style w:type="paragraph" w:styleId="Voettekst">
    <w:name w:val="footer"/>
    <w:basedOn w:val="Standaard"/>
    <w:link w:val="VoettekstChar"/>
    <w:uiPriority w:val="99"/>
    <w:unhideWhenUsed/>
    <w:rsid w:val="00AB3078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AB3078"/>
  </w:style>
  <w:style w:type="paragraph" w:customStyle="1" w:styleId="concept">
    <w:name w:val="concept"/>
    <w:basedOn w:val="Standaard"/>
    <w:qFormat/>
    <w:rsid w:val="00F7241E"/>
    <w:pPr>
      <w:spacing w:line="240" w:lineRule="atLeast"/>
      <w:jc w:val="right"/>
    </w:pPr>
    <w:rPr>
      <w:b/>
      <w:color w:val="CDB8CF"/>
      <w:sz w:val="42"/>
      <w:szCs w:val="42"/>
    </w:rPr>
  </w:style>
  <w:style w:type="paragraph" w:customStyle="1" w:styleId="datum">
    <w:name w:val="datum"/>
    <w:basedOn w:val="Standaard"/>
    <w:qFormat/>
    <w:rsid w:val="00F7241E"/>
    <w:pPr>
      <w:spacing w:line="300" w:lineRule="atLeast"/>
      <w:outlineLvl w:val="0"/>
    </w:pPr>
    <w:rPr>
      <w:rFonts w:ascii="Arial" w:hAnsi="Arial" w:cs="Arial"/>
      <w:b/>
      <w:color w:val="852D82"/>
    </w:rPr>
  </w:style>
  <w:style w:type="paragraph" w:customStyle="1" w:styleId="titel">
    <w:name w:val="titel"/>
    <w:basedOn w:val="Standaard"/>
    <w:qFormat/>
    <w:rsid w:val="00F7241E"/>
    <w:pPr>
      <w:spacing w:line="300" w:lineRule="atLeast"/>
      <w:outlineLvl w:val="0"/>
    </w:pPr>
    <w:rPr>
      <w:rFonts w:ascii="Arial" w:hAnsi="Arial" w:cs="Arial"/>
      <w:b/>
      <w:color w:val="852D82"/>
      <w:sz w:val="36"/>
      <w:szCs w:val="36"/>
    </w:rPr>
  </w:style>
  <w:style w:type="paragraph" w:customStyle="1" w:styleId="Stijl1">
    <w:name w:val="Stijl1"/>
    <w:basedOn w:val="Standaard"/>
    <w:qFormat/>
    <w:rsid w:val="00F7241E"/>
    <w:pPr>
      <w:spacing w:line="300" w:lineRule="atLeast"/>
      <w:outlineLvl w:val="0"/>
    </w:pPr>
    <w:rPr>
      <w:rFonts w:ascii="Arial" w:hAnsi="Arial" w:cs="Arial"/>
      <w:b/>
      <w:color w:val="852D82"/>
      <w:sz w:val="36"/>
      <w:szCs w:val="36"/>
    </w:rPr>
  </w:style>
  <w:style w:type="paragraph" w:customStyle="1" w:styleId="plattetekst">
    <w:name w:val="platte tekst"/>
    <w:basedOn w:val="Standaard"/>
    <w:qFormat/>
    <w:rsid w:val="00F7241E"/>
    <w:pPr>
      <w:spacing w:line="300" w:lineRule="atLeast"/>
      <w:outlineLvl w:val="0"/>
    </w:pPr>
    <w:rPr>
      <w:rFonts w:ascii="Arial" w:hAnsi="Arial" w:cs="Arial"/>
      <w:color w:val="000000" w:themeColor="text1"/>
      <w:sz w:val="21"/>
      <w:szCs w:val="21"/>
    </w:rPr>
  </w:style>
  <w:style w:type="paragraph" w:customStyle="1" w:styleId="p1">
    <w:name w:val="p1"/>
    <w:basedOn w:val="Standaard"/>
    <w:rsid w:val="00546DD5"/>
    <w:rPr>
      <w:rFonts w:ascii="Arial" w:hAnsi="Arial" w:cs="Arial"/>
      <w:color w:val="DE8F2F"/>
      <w:sz w:val="15"/>
      <w:szCs w:val="15"/>
      <w:lang w:eastAsia="nl-NL"/>
    </w:rPr>
  </w:style>
  <w:style w:type="paragraph" w:customStyle="1" w:styleId="p2">
    <w:name w:val="p2"/>
    <w:basedOn w:val="Standaard"/>
    <w:rsid w:val="00546DD5"/>
    <w:rPr>
      <w:rFonts w:ascii="Arial" w:hAnsi="Arial" w:cs="Arial"/>
      <w:sz w:val="15"/>
      <w:szCs w:val="15"/>
      <w:lang w:eastAsia="nl-NL"/>
    </w:rPr>
  </w:style>
  <w:style w:type="paragraph" w:customStyle="1" w:styleId="p3">
    <w:name w:val="p3"/>
    <w:basedOn w:val="Standaard"/>
    <w:rsid w:val="00546DD5"/>
    <w:rPr>
      <w:rFonts w:ascii="Arial" w:hAnsi="Arial" w:cs="Arial"/>
      <w:color w:val="009FC9"/>
      <w:sz w:val="15"/>
      <w:szCs w:val="15"/>
      <w:lang w:eastAsia="nl-NL"/>
    </w:rPr>
  </w:style>
  <w:style w:type="character" w:customStyle="1" w:styleId="apple-converted-space">
    <w:name w:val="apple-converted-space"/>
    <w:basedOn w:val="Standaardalinea-lettertype"/>
    <w:rsid w:val="00546D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355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676AD20-F386-4852-9ACD-65293D39E6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54ED7271</Template>
  <TotalTime>1</TotalTime>
  <Pages>1</Pages>
  <Words>284</Words>
  <Characters>1562</Characters>
  <Application>Microsoft Office Word</Application>
  <DocSecurity>0</DocSecurity>
  <Lines>13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// </vt:lpstr>
      <vt:lpstr/>
    </vt:vector>
  </TitlesOfParts>
  <Company/>
  <LinksUpToDate>false</LinksUpToDate>
  <CharactersWithSpaces>1843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 Naber</dc:creator>
  <cp:lastModifiedBy>Cindy Roeling-Zwaartman</cp:lastModifiedBy>
  <cp:revision>2</cp:revision>
  <dcterms:created xsi:type="dcterms:W3CDTF">2018-09-19T09:09:00Z</dcterms:created>
  <dcterms:modified xsi:type="dcterms:W3CDTF">2018-09-19T09:09:00Z</dcterms:modified>
</cp:coreProperties>
</file>